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9F" w:rsidRPr="00681A7A" w:rsidRDefault="004624F3" w:rsidP="00681A7A">
      <w:pPr>
        <w:spacing w:line="276" w:lineRule="auto"/>
        <w:jc w:val="both"/>
        <w:rPr>
          <w:color w:val="auto"/>
          <w:sz w:val="24"/>
          <w:szCs w:val="24"/>
          <w:rtl/>
        </w:rPr>
      </w:pPr>
      <w:r w:rsidRPr="00681A7A">
        <w:rPr>
          <w:color w:val="auto"/>
          <w:sz w:val="24"/>
          <w:szCs w:val="24"/>
          <w:rtl/>
        </w:rPr>
        <w:tab/>
      </w:r>
      <w:permStart w:id="30694936" w:edGrp="everyone"/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fldChar w:fldCharType="begin"/>
      </w:r>
      <w:r w:rsidRPr="00681A7A">
        <w:rPr>
          <w:color w:val="auto"/>
          <w:sz w:val="24"/>
          <w:szCs w:val="24"/>
          <w:rtl/>
        </w:rPr>
        <w:instrText xml:space="preserve"> </w:instrText>
      </w:r>
      <w:r w:rsidRPr="00681A7A">
        <w:rPr>
          <w:rFonts w:hint="cs"/>
          <w:color w:val="auto"/>
          <w:sz w:val="24"/>
          <w:szCs w:val="24"/>
        </w:rPr>
        <w:instrText>DATE</w:instrText>
      </w:r>
      <w:r w:rsidRPr="00681A7A">
        <w:rPr>
          <w:rFonts w:hint="cs"/>
          <w:color w:val="auto"/>
          <w:sz w:val="24"/>
          <w:szCs w:val="24"/>
          <w:rtl/>
        </w:rPr>
        <w:instrText xml:space="preserve"> \@ "</w:instrText>
      </w:r>
      <w:r w:rsidRPr="00681A7A">
        <w:rPr>
          <w:rFonts w:hint="cs"/>
          <w:color w:val="auto"/>
          <w:sz w:val="24"/>
          <w:szCs w:val="24"/>
        </w:rPr>
        <w:instrText>dd/MM/yyyy</w:instrText>
      </w:r>
      <w:r w:rsidRPr="00681A7A">
        <w:rPr>
          <w:rFonts w:hint="cs"/>
          <w:color w:val="auto"/>
          <w:sz w:val="24"/>
          <w:szCs w:val="24"/>
          <w:rtl/>
        </w:rPr>
        <w:instrText>"</w:instrText>
      </w:r>
      <w:r w:rsidRPr="00681A7A">
        <w:rPr>
          <w:color w:val="auto"/>
          <w:sz w:val="24"/>
          <w:szCs w:val="24"/>
          <w:rtl/>
        </w:rPr>
        <w:instrText xml:space="preserve"> </w:instrText>
      </w:r>
      <w:r w:rsidRPr="00681A7A">
        <w:rPr>
          <w:color w:val="auto"/>
          <w:sz w:val="24"/>
          <w:szCs w:val="24"/>
          <w:rtl/>
        </w:rPr>
        <w:fldChar w:fldCharType="separate"/>
      </w:r>
      <w:r w:rsidR="00C55F76">
        <w:rPr>
          <w:noProof/>
          <w:color w:val="auto"/>
          <w:sz w:val="24"/>
          <w:szCs w:val="24"/>
          <w:rtl/>
        </w:rPr>
        <w:t>‏24/04/2018</w:t>
      </w:r>
      <w:r w:rsidRPr="00681A7A">
        <w:rPr>
          <w:color w:val="auto"/>
          <w:sz w:val="24"/>
          <w:szCs w:val="24"/>
          <w:rtl/>
        </w:rPr>
        <w:fldChar w:fldCharType="end"/>
      </w:r>
    </w:p>
    <w:p w:rsidR="00E80A37" w:rsidRPr="00681A7A" w:rsidRDefault="00E80A37" w:rsidP="00681A7A">
      <w:pPr>
        <w:spacing w:line="276" w:lineRule="auto"/>
        <w:jc w:val="both"/>
        <w:rPr>
          <w:color w:val="auto"/>
          <w:sz w:val="24"/>
          <w:szCs w:val="24"/>
        </w:rPr>
      </w:pP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tab/>
      </w:r>
      <w:r w:rsidRPr="00681A7A">
        <w:rPr>
          <w:color w:val="auto"/>
          <w:sz w:val="24"/>
          <w:szCs w:val="24"/>
          <w:rtl/>
        </w:rPr>
        <w:fldChar w:fldCharType="begin"/>
      </w:r>
      <w:r w:rsidRPr="00681A7A">
        <w:rPr>
          <w:color w:val="auto"/>
          <w:sz w:val="24"/>
          <w:szCs w:val="24"/>
          <w:rtl/>
        </w:rPr>
        <w:instrText xml:space="preserve"> </w:instrText>
      </w:r>
      <w:r w:rsidRPr="00681A7A">
        <w:rPr>
          <w:rFonts w:hint="cs"/>
          <w:color w:val="auto"/>
          <w:sz w:val="24"/>
          <w:szCs w:val="24"/>
        </w:rPr>
        <w:instrText>DATE</w:instrText>
      </w:r>
      <w:r w:rsidRPr="00681A7A">
        <w:rPr>
          <w:rFonts w:hint="cs"/>
          <w:color w:val="auto"/>
          <w:sz w:val="24"/>
          <w:szCs w:val="24"/>
          <w:rtl/>
        </w:rPr>
        <w:instrText xml:space="preserve"> \@ "</w:instrText>
      </w:r>
      <w:r w:rsidRPr="00681A7A">
        <w:rPr>
          <w:rFonts w:hint="cs"/>
          <w:color w:val="auto"/>
          <w:sz w:val="24"/>
          <w:szCs w:val="24"/>
        </w:rPr>
        <w:instrText>dd/MM/yyyy" \h</w:instrText>
      </w:r>
      <w:r w:rsidRPr="00681A7A">
        <w:rPr>
          <w:color w:val="auto"/>
          <w:sz w:val="24"/>
          <w:szCs w:val="24"/>
          <w:rtl/>
        </w:rPr>
        <w:instrText xml:space="preserve"> </w:instrText>
      </w:r>
      <w:r w:rsidRPr="00681A7A">
        <w:rPr>
          <w:color w:val="auto"/>
          <w:sz w:val="24"/>
          <w:szCs w:val="24"/>
          <w:rtl/>
        </w:rPr>
        <w:fldChar w:fldCharType="separate"/>
      </w:r>
      <w:r w:rsidR="00C55F76">
        <w:rPr>
          <w:noProof/>
          <w:color w:val="auto"/>
          <w:sz w:val="24"/>
          <w:szCs w:val="24"/>
          <w:rtl/>
        </w:rPr>
        <w:t>‏ט'/אייר/תשע"ח</w:t>
      </w:r>
      <w:r w:rsidRPr="00681A7A">
        <w:rPr>
          <w:color w:val="auto"/>
          <w:sz w:val="24"/>
          <w:szCs w:val="24"/>
          <w:rtl/>
        </w:rPr>
        <w:fldChar w:fldCharType="end"/>
      </w:r>
    </w:p>
    <w:p w:rsidR="00DB179F" w:rsidRPr="00681A7A" w:rsidRDefault="00DB179F" w:rsidP="00681A7A">
      <w:pPr>
        <w:tabs>
          <w:tab w:val="left" w:pos="6179"/>
        </w:tabs>
        <w:spacing w:line="276" w:lineRule="auto"/>
        <w:jc w:val="right"/>
        <w:rPr>
          <w:rFonts w:ascii="Arial Black" w:hAnsi="Arial Black" w:cs="David"/>
          <w:color w:val="auto"/>
          <w:sz w:val="24"/>
          <w:szCs w:val="24"/>
          <w:rtl/>
        </w:rPr>
      </w:pPr>
    </w:p>
    <w:p w:rsidR="00DB179F" w:rsidRPr="00681A7A" w:rsidRDefault="006D5C5F" w:rsidP="00681A7A">
      <w:pPr>
        <w:spacing w:line="276" w:lineRule="auto"/>
        <w:jc w:val="center"/>
        <w:rPr>
          <w:rFonts w:cs="David"/>
          <w:b/>
          <w:bCs/>
          <w:color w:val="auto"/>
          <w:sz w:val="24"/>
          <w:szCs w:val="24"/>
          <w:u w:val="double"/>
          <w:rtl/>
        </w:rPr>
      </w:pPr>
      <w:r w:rsidRPr="00681A7A">
        <w:rPr>
          <w:rFonts w:cs="David"/>
          <w:b/>
          <w:bCs/>
          <w:color w:val="auto"/>
          <w:sz w:val="24"/>
          <w:szCs w:val="24"/>
          <w:u w:val="double"/>
          <w:rtl/>
        </w:rPr>
        <w:t>פרוטוקול ועדת מכרזים מיום</w:t>
      </w:r>
      <w:r w:rsidR="00E80A37" w:rsidRPr="00681A7A">
        <w:rPr>
          <w:rFonts w:cs="David" w:hint="cs"/>
          <w:b/>
          <w:bCs/>
          <w:color w:val="auto"/>
          <w:sz w:val="24"/>
          <w:szCs w:val="24"/>
          <w:u w:val="double"/>
          <w:rtl/>
        </w:rPr>
        <w:t xml:space="preserve"> </w:t>
      </w:r>
      <w:r w:rsidR="00E80A37" w:rsidRPr="00681A7A">
        <w:rPr>
          <w:rFonts w:cs="David"/>
          <w:b/>
          <w:bCs/>
          <w:color w:val="auto"/>
          <w:sz w:val="24"/>
          <w:szCs w:val="24"/>
          <w:u w:val="double"/>
          <w:rtl/>
        </w:rPr>
        <w:fldChar w:fldCharType="begin"/>
      </w:r>
      <w:r w:rsidR="00E80A37" w:rsidRPr="00681A7A">
        <w:rPr>
          <w:rFonts w:cs="David"/>
          <w:b/>
          <w:bCs/>
          <w:color w:val="auto"/>
          <w:sz w:val="24"/>
          <w:szCs w:val="24"/>
          <w:u w:val="double"/>
          <w:rtl/>
        </w:rPr>
        <w:instrText xml:space="preserve"> </w:instrText>
      </w:r>
      <w:r w:rsidR="00E80A37" w:rsidRPr="00681A7A">
        <w:rPr>
          <w:rFonts w:cs="David" w:hint="cs"/>
          <w:b/>
          <w:bCs/>
          <w:color w:val="auto"/>
          <w:sz w:val="24"/>
          <w:szCs w:val="24"/>
          <w:u w:val="double"/>
        </w:rPr>
        <w:instrText>DATE</w:instrText>
      </w:r>
      <w:r w:rsidR="00E80A37" w:rsidRPr="00681A7A">
        <w:rPr>
          <w:rFonts w:cs="David" w:hint="cs"/>
          <w:b/>
          <w:bCs/>
          <w:color w:val="auto"/>
          <w:sz w:val="24"/>
          <w:szCs w:val="24"/>
          <w:u w:val="double"/>
          <w:rtl/>
        </w:rPr>
        <w:instrText xml:space="preserve"> \@ "</w:instrText>
      </w:r>
      <w:r w:rsidR="00E80A37" w:rsidRPr="00681A7A">
        <w:rPr>
          <w:rFonts w:cs="David" w:hint="cs"/>
          <w:b/>
          <w:bCs/>
          <w:color w:val="auto"/>
          <w:sz w:val="24"/>
          <w:szCs w:val="24"/>
          <w:u w:val="double"/>
        </w:rPr>
        <w:instrText>dd/MM/yyyy</w:instrText>
      </w:r>
      <w:r w:rsidR="00E80A37" w:rsidRPr="00681A7A">
        <w:rPr>
          <w:rFonts w:cs="David" w:hint="cs"/>
          <w:b/>
          <w:bCs/>
          <w:color w:val="auto"/>
          <w:sz w:val="24"/>
          <w:szCs w:val="24"/>
          <w:u w:val="double"/>
          <w:rtl/>
        </w:rPr>
        <w:instrText>"</w:instrText>
      </w:r>
      <w:r w:rsidR="00E80A37" w:rsidRPr="00681A7A">
        <w:rPr>
          <w:rFonts w:cs="David"/>
          <w:b/>
          <w:bCs/>
          <w:color w:val="auto"/>
          <w:sz w:val="24"/>
          <w:szCs w:val="24"/>
          <w:u w:val="double"/>
          <w:rtl/>
        </w:rPr>
        <w:instrText xml:space="preserve"> </w:instrText>
      </w:r>
      <w:r w:rsidR="00E80A37" w:rsidRPr="00681A7A">
        <w:rPr>
          <w:rFonts w:cs="David"/>
          <w:b/>
          <w:bCs/>
          <w:color w:val="auto"/>
          <w:sz w:val="24"/>
          <w:szCs w:val="24"/>
          <w:u w:val="double"/>
          <w:rtl/>
        </w:rPr>
        <w:fldChar w:fldCharType="separate"/>
      </w:r>
      <w:r w:rsidR="00C55F76">
        <w:rPr>
          <w:rFonts w:cs="David"/>
          <w:b/>
          <w:bCs/>
          <w:noProof/>
          <w:color w:val="auto"/>
          <w:sz w:val="24"/>
          <w:szCs w:val="24"/>
          <w:u w:val="double"/>
          <w:rtl/>
        </w:rPr>
        <w:t>‏24/04/2018</w:t>
      </w:r>
      <w:r w:rsidR="00E80A37" w:rsidRPr="00681A7A">
        <w:rPr>
          <w:rFonts w:cs="David"/>
          <w:b/>
          <w:bCs/>
          <w:color w:val="auto"/>
          <w:sz w:val="24"/>
          <w:szCs w:val="24"/>
          <w:u w:val="double"/>
          <w:rtl/>
        </w:rPr>
        <w:fldChar w:fldCharType="end"/>
      </w:r>
      <w:r w:rsidR="001E63E4" w:rsidRPr="00681A7A">
        <w:rPr>
          <w:rFonts w:cs="David" w:hint="cs"/>
          <w:b/>
          <w:bCs/>
          <w:color w:val="auto"/>
          <w:sz w:val="24"/>
          <w:szCs w:val="24"/>
          <w:u w:val="double"/>
          <w:rtl/>
        </w:rPr>
        <w:t>- סבב חתימות</w:t>
      </w:r>
    </w:p>
    <w:p w:rsidR="00DB179F" w:rsidRPr="00681A7A" w:rsidRDefault="00DB179F" w:rsidP="00681A7A">
      <w:pPr>
        <w:spacing w:line="276" w:lineRule="auto"/>
        <w:rPr>
          <w:color w:val="auto"/>
          <w:sz w:val="24"/>
          <w:szCs w:val="24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681A7A" w:rsidRPr="00681A7A" w:rsidTr="001E63E4">
        <w:trPr>
          <w:trHeight w:val="262"/>
        </w:trPr>
        <w:tc>
          <w:tcPr>
            <w:tcW w:w="2732" w:type="dxa"/>
            <w:shd w:val="clear" w:color="auto" w:fill="EEECE1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681A7A" w:rsidRDefault="001E63E4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דיאנה קריכלי</w:t>
            </w:r>
          </w:p>
        </w:tc>
      </w:tr>
    </w:tbl>
    <w:p w:rsidR="00DB179F" w:rsidRPr="00681A7A" w:rsidRDefault="00E85A1A" w:rsidP="00681A7A">
      <w:pPr>
        <w:spacing w:before="120" w:after="60" w:line="276" w:lineRule="auto"/>
        <w:ind w:left="-142"/>
        <w:rPr>
          <w:rFonts w:ascii="Arial" w:hAnsi="Arial" w:cs="David"/>
          <w:b/>
          <w:bCs/>
          <w:color w:val="auto"/>
          <w:sz w:val="24"/>
          <w:szCs w:val="24"/>
          <w:rtl/>
        </w:rPr>
      </w:pPr>
      <w:r w:rsidRPr="00681A7A">
        <w:rPr>
          <w:rFonts w:ascii="Arial" w:hAnsi="Arial" w:cs="David" w:hint="cs"/>
          <w:b/>
          <w:bCs/>
          <w:color w:val="auto"/>
          <w:sz w:val="24"/>
          <w:szCs w:val="24"/>
          <w:rtl/>
        </w:rPr>
        <w:t xml:space="preserve">   </w:t>
      </w:r>
      <w:r w:rsidR="00DB179F" w:rsidRPr="00681A7A">
        <w:rPr>
          <w:rFonts w:ascii="Arial" w:hAnsi="Arial" w:cs="David" w:hint="cs"/>
          <w:b/>
          <w:bCs/>
          <w:color w:val="auto"/>
          <w:sz w:val="24"/>
          <w:szCs w:val="24"/>
          <w:rtl/>
        </w:rPr>
        <w:t>פרטי ההתקשרות המבוקשת</w:t>
      </w:r>
      <w:r w:rsidR="00E727C6" w:rsidRPr="00681A7A">
        <w:rPr>
          <w:rFonts w:ascii="Arial" w:hAnsi="Arial" w:cs="David" w:hint="cs"/>
          <w:b/>
          <w:bCs/>
          <w:color w:val="auto"/>
          <w:sz w:val="24"/>
          <w:szCs w:val="24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EA3C87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A3C87" w:rsidRDefault="00EA3C87" w:rsidP="00EA3C87">
            <w:pPr>
              <w:rPr>
                <w:rFonts w:ascii="Arial" w:hAnsi="Arial" w:cs="David"/>
                <w:b/>
                <w:bCs/>
                <w:noProof/>
                <w:color w:val="943634"/>
                <w:sz w:val="20"/>
                <w:szCs w:val="20"/>
                <w:rtl/>
              </w:rPr>
            </w:pPr>
            <w:bookmarkStart w:id="0" w:name="AB_507970a41a2743e988f5d5b16e90268d"/>
            <w:permEnd w:id="30694936"/>
            <w:r>
              <w:rPr>
                <w:rFonts w:ascii="Arial" w:hAnsi="Arial" w:cs="David" w:hint="cs"/>
                <w:b/>
                <w:bCs/>
                <w:noProof/>
                <w:color w:val="943634"/>
                <w:sz w:val="20"/>
                <w:szCs w:val="20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A3C87" w:rsidRDefault="00EA3C87" w:rsidP="00EA3C87">
            <w:pPr>
              <w:rPr>
                <w:rFonts w:ascii="Arial" w:hAnsi="Arial" w:cs="David"/>
                <w:b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תקנה תקציבית</w:t>
            </w:r>
          </w:p>
        </w:tc>
      </w:tr>
      <w:tr w:rsidR="00EA3C87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4136-692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מנוי עיתון פספורט&gt;&gt;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37010202</w:t>
            </w:r>
          </w:p>
        </w:tc>
      </w:tr>
      <w:tr w:rsidR="00EA3C87">
        <w:tc>
          <w:tcPr>
            <w:tcW w:w="2551" w:type="dxa"/>
            <w:gridSpan w:val="2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מס' פנייה במנו"ף*</w:t>
            </w:r>
          </w:p>
        </w:tc>
      </w:tr>
      <w:tr w:rsidR="00EA3C87">
        <w:tc>
          <w:tcPr>
            <w:tcW w:w="2551" w:type="dxa"/>
            <w:gridSpan w:val="2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01/01/2018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31/12/2018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7,944 ש"ח כולל מע</w:t>
            </w:r>
          </w:p>
        </w:tc>
        <w:tc>
          <w:tcPr>
            <w:tcW w:w="2340" w:type="dxa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</w:p>
        </w:tc>
      </w:tr>
      <w:tr w:rsidR="00EA3C87">
        <w:tc>
          <w:tcPr>
            <w:tcW w:w="2535" w:type="dxa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EA3C87" w:rsidRDefault="00EA3C87" w:rsidP="00EA3C87">
            <w:pPr>
              <w:rPr>
                <w:rFonts w:ascii="Arial" w:hAnsi="Arial" w:cs="David"/>
                <w:bCs/>
                <w:noProof/>
                <w:sz w:val="20"/>
                <w:szCs w:val="20"/>
                <w:rtl/>
              </w:rPr>
            </w:pPr>
            <w: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  <w:t>מספר הספק</w:t>
            </w:r>
            <w:r>
              <w:rPr>
                <w:rFonts w:ascii="Arial" w:hAnsi="Arial" w:cs="David"/>
                <w:bCs/>
                <w:noProof/>
                <w:sz w:val="20"/>
                <w:szCs w:val="20"/>
                <w:rtl/>
              </w:rPr>
              <w:t xml:space="preserve"> </w:t>
            </w:r>
            <w:r>
              <w:rPr>
                <w:rStyle w:val="Char"/>
                <w:rFonts w:cs="David"/>
                <w:noProof/>
                <w:sz w:val="20"/>
                <w:szCs w:val="20"/>
                <w:rtl/>
              </w:rPr>
              <w:t>(ח.פ/ח.צ/ע.מ/מספר עמותה)</w:t>
            </w:r>
          </w:p>
        </w:tc>
      </w:tr>
      <w:tr w:rsidR="00EA3C87">
        <w:tc>
          <w:tcPr>
            <w:tcW w:w="2535" w:type="dxa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פספורט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ישראל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EA3C87" w:rsidRDefault="00EA3C87" w:rsidP="00EA3C87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512221482</w:t>
            </w:r>
          </w:p>
        </w:tc>
      </w:tr>
      <w:bookmarkEnd w:id="0"/>
    </w:tbl>
    <w:p w:rsidR="00681A7A" w:rsidRDefault="00681A7A" w:rsidP="00681A7A">
      <w:pPr>
        <w:pStyle w:val="a9"/>
        <w:spacing w:line="276" w:lineRule="auto"/>
        <w:ind w:left="0"/>
        <w:rPr>
          <w:rFonts w:cs="David"/>
          <w:sz w:val="24"/>
          <w:szCs w:val="24"/>
          <w:rtl/>
        </w:rPr>
      </w:pPr>
      <w:permStart w:id="610158043" w:edGrp="everyone"/>
    </w:p>
    <w:p w:rsidR="009C24E7" w:rsidRPr="00681A7A" w:rsidRDefault="009C24E7" w:rsidP="00681A7A">
      <w:pPr>
        <w:pStyle w:val="a9"/>
        <w:spacing w:line="276" w:lineRule="auto"/>
        <w:ind w:left="0"/>
        <w:rPr>
          <w:rFonts w:cs="David"/>
          <w:sz w:val="24"/>
          <w:szCs w:val="24"/>
          <w:rtl/>
        </w:rPr>
      </w:pPr>
      <w:r w:rsidRPr="00681A7A">
        <w:rPr>
          <w:rFonts w:cs="David" w:hint="cs"/>
          <w:sz w:val="24"/>
          <w:szCs w:val="24"/>
          <w:rtl/>
        </w:rPr>
        <w:t>תיאור מהות ההתקשרות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39528C" w:rsidRPr="00681A7A" w:rsidTr="009C24E7">
        <w:trPr>
          <w:trHeight w:val="330"/>
        </w:trPr>
        <w:tc>
          <w:tcPr>
            <w:tcW w:w="9599" w:type="dxa"/>
          </w:tcPr>
          <w:p w:rsidR="00681A7A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9C24E7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 xml:space="preserve">ביום 19.2.18 וועדת המכרזים אישרה התקשרות עם עיתון </w:t>
            </w:r>
            <w:r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"</w:t>
            </w: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פספורט</w:t>
            </w:r>
            <w:r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"</w:t>
            </w: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 xml:space="preserve"> לשם רכישת 41 מנויים.</w:t>
            </w:r>
          </w:p>
          <w:p w:rsidR="00681A7A" w:rsidRPr="00681A7A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9C24E7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נפל</w:t>
            </w:r>
            <w:r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ה</w:t>
            </w: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 xml:space="preserve"> טעות ב</w:t>
            </w:r>
            <w:r w:rsidR="00EA3C87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שם הספק ו</w:t>
            </w: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היקף ההתקשרות, לאור זאת יש לתקן את הפרוטוקול, ע"ס 9,294 ₪.</w:t>
            </w:r>
          </w:p>
          <w:p w:rsidR="00681A7A" w:rsidRPr="00681A7A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</w:tr>
    </w:tbl>
    <w:p w:rsidR="00DB179F" w:rsidRPr="00681A7A" w:rsidRDefault="00E85A1A" w:rsidP="00432846">
      <w:pPr>
        <w:pStyle w:val="a9"/>
        <w:spacing w:line="276" w:lineRule="auto"/>
        <w:ind w:left="0" w:hanging="144"/>
        <w:rPr>
          <w:rFonts w:cs="David"/>
          <w:sz w:val="24"/>
          <w:szCs w:val="24"/>
          <w:rtl/>
        </w:rPr>
      </w:pPr>
      <w:r w:rsidRPr="00681A7A">
        <w:rPr>
          <w:rFonts w:cs="David" w:hint="cs"/>
          <w:sz w:val="24"/>
          <w:szCs w:val="24"/>
          <w:rtl/>
        </w:rPr>
        <w:t xml:space="preserve">  </w:t>
      </w:r>
      <w:r w:rsidR="00DB179F" w:rsidRPr="00681A7A">
        <w:rPr>
          <w:rFonts w:cs="David" w:hint="cs"/>
          <w:sz w:val="24"/>
          <w:szCs w:val="24"/>
          <w:rtl/>
        </w:rPr>
        <w:t>החלטת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39528C" w:rsidRPr="00681A7A" w:rsidTr="00FA4806">
        <w:trPr>
          <w:trHeight w:val="330"/>
        </w:trPr>
        <w:tc>
          <w:tcPr>
            <w:tcW w:w="9518" w:type="dxa"/>
          </w:tcPr>
          <w:p w:rsidR="00432846" w:rsidRDefault="00681A7A" w:rsidP="00EA3C8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הוועדה מ</w:t>
            </w:r>
            <w:r w:rsidR="00EA3C87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תקנת</w:t>
            </w: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את החלטתה מיום 19.2.18, ומאשרת התקשרות עם חברת </w:t>
            </w:r>
            <w:r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"</w:t>
            </w:r>
            <w:proofErr w:type="spellStart"/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מ.ת.ת</w:t>
            </w:r>
            <w:proofErr w:type="spellEnd"/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החברה הישראלית למידע, </w:t>
            </w:r>
            <w:bookmarkStart w:id="1" w:name="_GoBack"/>
            <w:bookmarkEnd w:id="1"/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תיירות ותעופה בע"מ</w:t>
            </w:r>
            <w:r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"</w:t>
            </w: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לשם רכישת 41 מנויים לעיתון "פספורט", בסך של 9,294 ₪ כולל מע"מ, לפי תקנה</w:t>
            </w:r>
          </w:p>
          <w:p w:rsidR="00DB179F" w:rsidRPr="00681A7A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3</w:t>
            </w:r>
            <w:r w:rsidR="00432846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(1) לתקנות חובת המכרזים.</w:t>
            </w:r>
          </w:p>
          <w:p w:rsidR="00681A7A" w:rsidRPr="00681A7A" w:rsidRDefault="00681A7A" w:rsidP="00681A7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DB179F" w:rsidRPr="00681A7A" w:rsidRDefault="00681A7A" w:rsidP="00681A7A">
            <w:pPr>
              <w:spacing w:line="276" w:lineRule="auto"/>
              <w:rPr>
                <w:rFonts w:cs="David"/>
                <w:b/>
                <w:bCs/>
                <w:color w:val="auto"/>
                <w:sz w:val="24"/>
                <w:szCs w:val="24"/>
                <w:u w:val="double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הערה: </w:t>
            </w:r>
            <w:r w:rsidRPr="00681A7A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אין לראות בפרוטוקול זה התקשרות או התחייבות להתקשרות כלפי הספק. לצורך מימוש אישור ועדת מכרזים, יש לערוך הסכם שיחתם על ידי </w:t>
            </w:r>
            <w:proofErr w:type="spellStart"/>
            <w:r w:rsidRPr="00681A7A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מורשי</w:t>
            </w:r>
            <w:proofErr w:type="spellEnd"/>
            <w:r w:rsidRPr="00681A7A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החתימה המוסמכים לחייב את המשרד/הנציגות. בלא הסכם חתום כנדרש לעיל, לא ניתן להתחיל במתן השירותים ו/או קבלת הטובין.</w:t>
            </w:r>
          </w:p>
        </w:tc>
      </w:tr>
    </w:tbl>
    <w:p w:rsidR="00432846" w:rsidRDefault="00E85A1A" w:rsidP="00432846">
      <w:pPr>
        <w:pStyle w:val="a9"/>
        <w:spacing w:line="276" w:lineRule="auto"/>
        <w:ind w:left="0" w:hanging="144"/>
        <w:rPr>
          <w:rFonts w:cs="David"/>
          <w:sz w:val="24"/>
          <w:szCs w:val="24"/>
          <w:rtl/>
        </w:rPr>
      </w:pPr>
      <w:r w:rsidRPr="00681A7A">
        <w:rPr>
          <w:rFonts w:cs="David" w:hint="cs"/>
          <w:sz w:val="24"/>
          <w:szCs w:val="24"/>
          <w:rtl/>
        </w:rPr>
        <w:t xml:space="preserve">   </w:t>
      </w:r>
    </w:p>
    <w:p w:rsidR="00DB179F" w:rsidRPr="00681A7A" w:rsidRDefault="00DB179F" w:rsidP="00432846">
      <w:pPr>
        <w:pStyle w:val="a9"/>
        <w:spacing w:line="276" w:lineRule="auto"/>
        <w:ind w:left="0" w:hanging="144"/>
        <w:rPr>
          <w:rFonts w:cs="David"/>
          <w:sz w:val="24"/>
          <w:szCs w:val="24"/>
          <w:rtl/>
        </w:rPr>
      </w:pPr>
      <w:r w:rsidRPr="00681A7A">
        <w:rPr>
          <w:rFonts w:cs="David"/>
          <w:sz w:val="24"/>
          <w:szCs w:val="24"/>
          <w:rtl/>
        </w:rPr>
        <w:t>חתימת חברי הו</w:t>
      </w:r>
      <w:r w:rsidRPr="00681A7A">
        <w:rPr>
          <w:rFonts w:cs="David" w:hint="cs"/>
          <w:sz w:val="24"/>
          <w:szCs w:val="24"/>
          <w:rtl/>
        </w:rPr>
        <w:t>ו</w:t>
      </w:r>
      <w:r w:rsidRPr="00681A7A">
        <w:rPr>
          <w:rFonts w:cs="David"/>
          <w:sz w:val="24"/>
          <w:szCs w:val="24"/>
          <w:rtl/>
        </w:rPr>
        <w:t>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681A7A" w:rsidRPr="00681A7A" w:rsidTr="00FA4806">
        <w:trPr>
          <w:trHeight w:val="384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681A7A" w:rsidRDefault="00DB179F" w:rsidP="00681A7A">
            <w:pPr>
              <w:spacing w:line="276" w:lineRule="auto"/>
              <w:jc w:val="center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יושב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681A7A" w:rsidRDefault="00DB179F" w:rsidP="00681A7A">
            <w:pPr>
              <w:spacing w:line="276" w:lineRule="auto"/>
              <w:jc w:val="center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חשב</w:t>
            </w:r>
            <w:r w:rsidR="00681A7A"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ת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681A7A" w:rsidRDefault="00DB179F" w:rsidP="00681A7A">
            <w:pPr>
              <w:spacing w:line="276" w:lineRule="auto"/>
              <w:jc w:val="center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יוע</w:t>
            </w:r>
            <w:r w:rsidR="00681A7A"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צת</w:t>
            </w: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 xml:space="preserve"> משפטי</w:t>
            </w:r>
            <w:r w:rsidR="00681A7A"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ת</w:t>
            </w:r>
          </w:p>
        </w:tc>
      </w:tr>
      <w:tr w:rsidR="00681A7A" w:rsidRPr="00681A7A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681A7A" w:rsidRDefault="00681A7A" w:rsidP="00681A7A">
            <w:pPr>
              <w:spacing w:line="276" w:lineRule="auto"/>
              <w:jc w:val="center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אמיר הלוי</w:t>
            </w:r>
          </w:p>
        </w:tc>
        <w:tc>
          <w:tcPr>
            <w:tcW w:w="2845" w:type="dxa"/>
            <w:vAlign w:val="center"/>
          </w:tcPr>
          <w:p w:rsidR="00DB179F" w:rsidRPr="00681A7A" w:rsidRDefault="00681A7A" w:rsidP="00681A7A">
            <w:pPr>
              <w:spacing w:line="276" w:lineRule="auto"/>
              <w:jc w:val="center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אורלית שאוליאן</w:t>
            </w:r>
          </w:p>
        </w:tc>
        <w:tc>
          <w:tcPr>
            <w:tcW w:w="3067" w:type="dxa"/>
            <w:vAlign w:val="center"/>
          </w:tcPr>
          <w:p w:rsidR="00DB179F" w:rsidRPr="00681A7A" w:rsidRDefault="00681A7A" w:rsidP="00681A7A">
            <w:pPr>
              <w:spacing w:line="276" w:lineRule="auto"/>
              <w:jc w:val="center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color w:val="auto"/>
                <w:sz w:val="24"/>
                <w:szCs w:val="24"/>
                <w:rtl/>
              </w:rPr>
              <w:t>עו"ד שרון מאיר</w:t>
            </w:r>
          </w:p>
        </w:tc>
      </w:tr>
      <w:tr w:rsidR="00681A7A" w:rsidRPr="00681A7A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681A7A" w:rsidRDefault="00DB179F" w:rsidP="00681A7A">
            <w:pPr>
              <w:tabs>
                <w:tab w:val="left" w:pos="650"/>
              </w:tabs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  <w:tc>
          <w:tcPr>
            <w:tcW w:w="2845" w:type="dxa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  <w:tc>
          <w:tcPr>
            <w:tcW w:w="3067" w:type="dxa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</w:tr>
      <w:tr w:rsidR="00681A7A" w:rsidRPr="00681A7A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b/>
                <w:bCs/>
                <w:color w:val="auto"/>
                <w:sz w:val="24"/>
                <w:szCs w:val="24"/>
                <w:rtl/>
              </w:rPr>
            </w:pPr>
            <w:r w:rsidRPr="00681A7A">
              <w:rPr>
                <w:rFonts w:ascii="Arial" w:hAnsi="Arial" w:cs="David" w:hint="cs"/>
                <w:b/>
                <w:bCs/>
                <w:color w:val="auto"/>
                <w:sz w:val="24"/>
                <w:szCs w:val="24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681A7A" w:rsidRDefault="00681A7A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681A7A" w:rsidRPr="00681A7A" w:rsidRDefault="00681A7A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  <w:tc>
          <w:tcPr>
            <w:tcW w:w="2845" w:type="dxa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  <w:tc>
          <w:tcPr>
            <w:tcW w:w="3067" w:type="dxa"/>
          </w:tcPr>
          <w:p w:rsidR="00DB179F" w:rsidRPr="00681A7A" w:rsidRDefault="00DB179F" w:rsidP="00681A7A">
            <w:pPr>
              <w:spacing w:line="276" w:lineRule="auto"/>
              <w:rPr>
                <w:rFonts w:ascii="Arial" w:hAnsi="Arial" w:cs="David"/>
                <w:color w:val="auto"/>
                <w:sz w:val="24"/>
                <w:szCs w:val="24"/>
                <w:rtl/>
              </w:rPr>
            </w:pPr>
          </w:p>
        </w:tc>
      </w:tr>
      <w:permEnd w:id="610158043"/>
    </w:tbl>
    <w:p w:rsidR="00DB179F" w:rsidRPr="00681A7A" w:rsidRDefault="00DB179F" w:rsidP="00681A7A">
      <w:pPr>
        <w:tabs>
          <w:tab w:val="left" w:pos="6179"/>
        </w:tabs>
        <w:spacing w:line="276" w:lineRule="auto"/>
        <w:jc w:val="right"/>
        <w:rPr>
          <w:rFonts w:cs="David"/>
          <w:b/>
          <w:bCs/>
          <w:color w:val="auto"/>
          <w:sz w:val="24"/>
          <w:szCs w:val="24"/>
          <w:u w:val="double"/>
          <w:rtl/>
        </w:rPr>
      </w:pPr>
    </w:p>
    <w:sectPr w:rsidR="00DB179F" w:rsidRPr="00681A7A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A31" w:rsidRDefault="00F62A31">
      <w:r>
        <w:separator/>
      </w:r>
    </w:p>
  </w:endnote>
  <w:endnote w:type="continuationSeparator" w:id="0">
    <w:p w:rsidR="00F62A31" w:rsidRDefault="00F6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Default="00776D2F" w:rsidP="001B727F">
    <w:pPr>
      <w:pStyle w:val="a4"/>
      <w:jc w:val="right"/>
      <w:rPr>
        <w:rtl/>
        <w:cs/>
      </w:rPr>
    </w:pPr>
  </w:p>
  <w:p w:rsidR="00776D2F" w:rsidRDefault="00776D2F" w:rsidP="001B727F">
    <w:pPr>
      <w:pStyle w:val="a4"/>
    </w:pPr>
  </w:p>
  <w:p w:rsidR="00776D2F" w:rsidRPr="00B0194F" w:rsidRDefault="00681A7A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C55F76" w:rsidP="001B727F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776D2F" w:rsidRPr="005F5CE9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dianak@tourism.gov.il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C55F76" w:rsidP="001B727F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="00776D2F" w:rsidRPr="005F5CE9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dianak@tourism.gov.il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A31" w:rsidRDefault="00F62A31">
      <w:r>
        <w:separator/>
      </w:r>
    </w:p>
  </w:footnote>
  <w:footnote w:type="continuationSeparator" w:id="0">
    <w:p w:rsidR="00F62A31" w:rsidRDefault="00F62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681A7A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B53D3"/>
    <w:multiLevelType w:val="hybridMultilevel"/>
    <w:tmpl w:val="CC987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507970a41a2743e988f5d5b16e90268d_0" w:val="&lt;?xml version=&quot;1.0&quot; encoding=&quot;utf-8&quot;?&gt;&lt;DocumentItem&gt;&lt;![CDATA[&lt;diffgr:diffgram xmlns:msdata=&quot;urn:schemas-microsoft-com:xml-msdata&quot; xmlns:diffgr=&quot;urn:schemas-microsoft-com:xml-diffgram-v1&quot; SplitItem=&quot;0&quot; TotalActivities=&quot;-1&quot; UserActivities=&quot;0&quot; FlowType=&quot;0&quot; TopDisplayedActivities=&quot;10&quot; CurrentActivities=&quot;-1&quot;&gt;&lt;CDocDataSet xmlns=&quot;http://tempuri.org/CDocDataSet.xsd&quot;&gt;&lt;Docs diffgr:id=&quot;Docs1&quot; msdata:rowOrder=&quot;0&quot;&gt;&lt;DocID&gt;4547&lt;/DocID&gt;&lt;DocType&gt;2&lt;/DocType&gt;&lt;TStamp&gt;6&lt;/TStamp&gt;&lt;DetailsTStamp&gt;4&lt;/DetailsTStamp&gt;&lt;CreatedOn&gt;2018-04-24T09:31:06.463+03:00&lt;/CreatedOn&gt;&lt;CreatedBy&gt;222&lt;/CreatedBy&gt;&lt;FromUser&gt;222&lt;/FromUser&gt;&lt;CreateByDelegate&gt;100&lt;/CreateByDelegate&gt;&lt;ModifiedOn&gt;2018-04-24T09:32:06.757+03:00&lt;/ModifiedOn&gt;&lt;ModifiedBy&gt;222&lt;/ModifiedBy&gt;&lt;Subject&gt;מנוי עיתון פספורט&amp;gt;&amp;gt;&lt;/Subject&gt;&lt;DescriptionText&gt;‏24/04/2018 ‏ט'/אייר/תשע&quot;ח  פרוטוקול ועדת מכרזים מיום ‏24/04/2018- סבב חתימות  רשמה דיאנה קריכלי     פרטי ההתקשרות המבוקשת: מספר הבקשה נושא הבקשה תקנה תקציבית  4136-692 מנוי עיתון פספורט&amp;gt;&amp;gt; 37010202  תאריך תחילת התקשרות תאריך סיום התקשרות שווי ההתקשרות מס' פנייה במנו&quot;ף*  01/01/2018 31/12/2018 7,944 ש&quot;ח כולל מע   שם הספק מדינה מספר הספק (ח.פ/ח.צ/ע.מ/מספר עמותה)  פספורט ישראל 512221482  תיאור מהות ההתקשרות       החלטת הוועדה       הערות / נימוקים:      סיווג ההתקשרות: בהתאם  לתקנה _____ לתקנות חובת המכרזים.  חתימת חברי הוועדה  יושב ראש חשב או נציגו יועץ משפטי  שם     תאריך      חתימה       &lt;/DescriptionText&gt;&lt;DescriptionHTML&gt;&amp;lt;html&amp;gt;&amp;lt;head&amp;gt;&amp;lt;meta http-equiv=&quot;Content-Type&quot; content=&quot;text/html; charset=utf-8&quot; /&amp;gt;&amp;lt;meta http-equiv=&quot;Content-Style-Type&quot; content=&quot;text/css&quot; /&amp;gt;&amp;lt;meta name=&quot;generator&quot; content=&quot;Aspose.Words for .NET 13.2.0.0&quot; /&amp;gt;&amp;lt;title&amp;gt;&amp;lt;/title&amp;gt;&amp;lt;/head&amp;gt;&amp;lt;body&amp;gt;&amp;lt;div dir=&quot;rtl&quot;&amp;gt;&amp;lt;p style=&quot;margin:0pt&quot; dir=&quot;rtl&quot;&amp;gt;&amp;lt;img src=&quot;data:image/png;base64,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&quot; width=&quot;708&quot; height=&quot;66&quot; alt=&quot;&quot; style=&quot;float:left; margin:0pt 9pt&quot; /&amp;gt;&amp;lt;/p&amp;gt;&amp;lt;p style=&quot;margin:0pt; text-align:justify&quot; dir=&quot;rtl&quot;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&amp;amp;#x200f;&amp;lt;/span&amp;gt;&amp;lt;span style=&quot;color:#800000; font-family:'Monotype Hadassah'; font-size:11pt&quot;&amp;gt;&amp;lt;/span&amp;gt;&amp;lt;/p&amp;gt;&amp;lt;p style=&quot;margin:0pt; text-align:justify&quot; dir=&quot;rtl&quot;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&amp;amp;#x200f;&amp;lt;/span&amp;gt;&amp;lt;span style=&quot;color:#800000; font-family:'Monotype Hadassah'; font-size:11pt&quot;&amp;gt;טאיירתשעח&amp;lt;/span&amp;gt;&amp;lt;/p&amp;gt;&amp;lt;p style=&quot;margin:0pt; text-align:left&quot; dir=&quot;rtl&quot;&amp;gt;&amp;lt;span style=&quot;color:#800000; font-family:'Arial Black'; font-size:13pt&quot;&amp;gt;&amp;amp;#xa0;&amp;lt;/span&amp;gt;&amp;lt;/p&amp;gt;&amp;lt;p style=&quot;margin:0pt; text-align:center&quot; dir=&quot;rtl&quot;&amp;gt;&amp;lt;span style=&quot;font-family:David; font-size:13pt; font-weight:bold; text-decoration:underline&quot;&amp;gt;פרוטוקול ועדת מכרזים מיום&amp;lt;/span&amp;gt;&amp;lt;span style=&quot;font-family:David; font-size:13pt; font-weight:bold; text-decoration:underline&quot;&amp;gt; &amp;lt;/span&amp;gt;&amp;lt;span style=&quot;font-family:David; font-size:13pt; font-weight:bold; text-decoration:underline&quot;&amp;gt;&amp;amp;#x200f;&amp;lt;/span&amp;gt;&amp;lt;span style=&quot;font-family:David; font-size:13pt; font-weight:bold; text-decoration:underline&quot;&amp;gt;24/04/2018&amp;lt;/span&amp;gt;&amp;lt;span style=&quot;font-family:David; font-size:13pt; font-weight:bold; text-decoration:underline&quot;&amp;gt;- סבב חתימות&amp;lt;/span&amp;gt;&amp;lt;/p&amp;gt;&amp;lt;p style=&quot;margin:0pt&quot; dir=&quot;rtl&quot;&amp;gt;&amp;lt;span style=&quot;color:#800000; font-family:'Times New Roman'; font-size:6pt&quot; dir=&quot;ltr&quot; &amp;gt;&amp;amp;#xa0;&amp;lt;/span&amp;gt;&amp;lt;/p&amp;gt;&amp;lt;table cellspacing=&quot;0&quot; cellpadding=&quot;0&quot; style=&quot;border-collapse:collapse; margin-left:0pt; width:479.95pt&quot; dir=&quot;rtl&quot;&amp;gt;&amp;lt;tr style=&quot;height:13.1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36.6pt&quot;&amp;gt;&amp;lt;p style=&quot;margin:0pt&quot; dir=&quot;rtl&quot;&amp;gt;&amp;lt;span style=&quot;color:#800000; font-family:David; font-size:10pt; font-weight:bold&quot;&amp;gt;רשמה&amp;lt;/span&amp;gt;&amp;lt;/p&amp;gt;&amp;lt;/td&amp;gt;&amp;lt;td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343.4pt&quot;&amp;gt;&amp;lt;p style=&quot;margin:0pt&quot; dir=&quot;rtl&quot;&amp;gt;&amp;lt;span style=&quot;color:#800000; font-family:David; font-size:10pt&quot;&amp;gt;דיאנה קריכלי&amp;lt;/span&amp;gt;&amp;lt;/p&amp;gt;&amp;lt;/td&amp;gt;&amp;lt;/tr&amp;gt;&amp;lt;/table&amp;gt;&amp;lt;p style=&quot;margin:6pt 0pt 3pt&quot; dir=&quot;rtl&quot;&amp;gt;&amp;lt;span style=&quot;color:#800000; font-family:David; font-size:10pt; font-weight:bold&quot;&amp;gt;   &amp;lt;/span&amp;gt;&amp;lt;span style=&quot;color:#800000; font-family:David; font-size:10pt; font-weight:bold&quot;&amp;gt;פרטי ההתקשרות המבוקשת&amp;lt;/span&amp;gt;&amp;lt;span style=&quot;color:#800000; font-family:Arial; font-size:10pt; font-weight:bold&quot;&amp;gt;:&amp;lt;/span&amp;gt;&amp;lt;/p&amp;gt;&amp;lt;table cellspacing=&quot;0&quot; cellpadding=&quot;0&quot; style=&quot;border-collapse:collapse; margin-left:0pt; width:467.8pt&quot; dir=&quot;rtl&quot;&amp;gt;&amp;lt;tr&amp;gt;&amp;lt;td colspan=&quot;3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59.75pt&quot;&amp;gt;&amp;lt;p style=&quot;margin:0pt&quot; dir=&quot;rtl&quot;&amp;gt;&amp;lt;a name=&quot;AB_507970a41a2743e988f5d5b16e90268d&quot;&amp;gt;&amp;lt;span style=&quot;color:#943634; font-family:David; font-size:10pt; font-weight:bold&quot;&amp;gt;מספר הבקשה&amp;lt;/span&amp;gt;&amp;lt;/a&amp;gt;&amp;lt;/p&amp;gt;&amp;lt;/td&amp;gt;&amp;lt;td colspan=&quot;3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91.05pt&quot;&amp;gt;&amp;lt;p style=&quot;margin:0pt&quot; dir=&quot;rtl&quot;&amp;gt;&amp;lt;span style=&quot;color:#943634; font-family:David; font-size:10pt&quot;&amp;gt;נושא הבקשה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margin:0pt&quot; dir=&quot;rtl&quot;&amp;gt;&amp;lt;span style=&quot;color:#943634; font-family:David; font-size:10pt&quot;&amp;gt;תקנה תקציבית&amp;lt;/span&amp;gt;&amp;lt;/p&amp;gt;&amp;lt;/td&amp;gt;&amp;lt;/tr&amp;gt;&amp;lt;tr&amp;gt;&amp;lt;td colspan=&quot;3&quot;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59.75pt&quot;&amp;gt;&amp;lt;p style=&quot;font-size:10pt; line-height:115%; margin:0pt&quot; dir=&quot;rtl&quot;&amp;gt;&amp;lt;span style=&quot;color:#800000; font-family:Arial; font-size:10pt&quot; dir=&quot;ltr&quot; &amp;gt;4136-692&amp;lt;/span&amp;gt;&amp;lt;/p&amp;gt;&amp;lt;/td&amp;gt;&amp;lt;td colspan=&quot;3&quot;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91.05pt&quot;&amp;gt;&amp;lt;p style=&quot;font-size:10pt; line-height:115%; margin:0pt&quot; dir=&quot;rtl&quot;&amp;gt;&amp;lt;span style=&quot;color:#800000; font-family:Arial; font-size:10pt&quot;&amp;gt;מנוי עיתון פספורט&amp;amp;gt;&amp;amp;gt;&amp;lt;/span&amp;gt;&amp;lt;/p&amp;gt;&amp;lt;/td&amp;gt;&amp;lt;td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font-size:10pt; line-height:115%; margin:0pt&quot; dir=&quot;rtl&quot;&amp;gt;&amp;lt;span style=&quot;color:#800000; font-family:Arial; font-size:10pt&quot; dir=&quot;ltr&quot; &amp;gt;37010202&amp;lt;/span&amp;gt;&amp;lt;/p&amp;gt;&amp;lt;/td&amp;gt;&amp;lt;/tr&amp;gt;&amp;lt;tr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55pt&quot;&amp;gt;&amp;lt;p style=&quot;margin:0pt&quot; dir=&quot;rtl&quot;&amp;gt;&amp;lt;span style=&quot;color:#943634; font-family:David; font-size:10pt&quot;&amp;gt;תאריך תחילת התקשרות&amp;lt;/span&amp;gt;&amp;lt;/p&amp;gt;&amp;lt;/td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3.4pt&quot;&amp;gt;&amp;lt;p style=&quot;margin:0pt&quot; dir=&quot;rtl&quot;&amp;gt;&amp;lt;span style=&quot;color:#943634; font-family:David; font-size:10pt&quot;&amp;gt;תאריך סיום התקשרות&amp;lt;/span&amp;gt;&amp;lt;/p&amp;gt;&amp;lt;/td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9.85pt&quot;&amp;gt;&amp;lt;p style=&quot;margin:0pt&quot; dir=&quot;rtl&quot;&amp;gt;&amp;lt;span style=&quot;color:#943634; font-family:David; font-size:10pt&quot;&amp;gt;שווי ההתקשרות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margin:0pt&quot; dir=&quot;rtl&quot;&amp;gt;&amp;lt;span style=&quot;color:#943634; font-family:David; font-size:10pt&quot;&amp;gt;מס&amp;lt;/span&amp;gt;&amp;lt;span style=&quot;color:#943634; font-family:Arial; font-size:10pt&quot;&amp;gt;' &amp;lt;/span&amp;gt;&amp;lt;span style=&quot;color:#943634; font-family:David; font-size:10pt&quot;&amp;gt;פנייה במנו&amp;lt;/span&amp;gt;&amp;lt;span style=&quot;color:#943634; font-family:Arial; font-size:10pt&quot;&amp;gt;&quot;&amp;lt;/span&amp;gt;&amp;lt;span style=&quot;color:#943634; font-family:David; font-size:10pt&quot;&amp;gt;ף&amp;lt;/span&amp;gt;&amp;lt;span style=&quot;color:#943634; font-family:Arial; font-size:10pt&quot;&amp;gt;*&amp;lt;/span&amp;gt;&amp;lt;/p&amp;gt;&amp;lt;/td&amp;gt;&amp;lt;/tr&amp;gt;&amp;lt;tr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55pt&quot;&amp;gt;&amp;lt;p style=&quot;font-size:10pt; line-height:115%; margin:0pt&quot; dir=&quot;rtl&quot;&amp;gt;&amp;lt;span style=&quot;color:#800000; font-family:Arial; font-size:10pt&quot; dir=&quot;ltr&quot; &amp;gt;01/01/2018&amp;lt;/span&amp;gt;&amp;lt;/p&amp;gt;&amp;lt;/td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3.4pt&quot;&amp;gt;&amp;lt;p style=&quot;font-size:10pt; line-height:115%; margin:0pt&quot; dir=&quot;rtl&quot;&amp;gt;&amp;lt;span style=&quot;color:#800000; font-family:Arial; font-size:10pt&quot; dir=&quot;ltr&quot; &amp;gt;31/12/2018&amp;lt;/span&amp;gt;&amp;lt;/p&amp;gt;&amp;lt;/td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9.85pt&quot;&amp;gt;&amp;lt;p style=&quot;font-size:10pt; line-height:115%; margin:0pt&quot; dir=&quot;rtl&quot;&amp;gt;&amp;lt;span style=&quot;color:#800000; font-family:Arial; font-size:10pt&quot;&amp;gt;7,944 ש&quot;ח כולל מע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font-size:10pt; line-height:115%; margin:0pt&quot; dir=&quot;rtl&quot;&amp;gt;&amp;lt;span style=&quot;color:#800000; font-family:Arial; font-size:10pt&quot;&amp;gt;&amp;amp;#xa0;&amp;lt;/span&amp;gt;&amp;lt;/p&amp;gt;&amp;lt;/td&amp;gt;&amp;lt;/tr&amp;gt;&amp;lt;tr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6.75pt&quot;&amp;gt;&amp;lt;p style=&quot;margin:0pt&quot; dir=&quot;rtl&quot;&amp;gt;&amp;lt;span style=&quot;color:#943634; font-family:David; font-size:10pt&quot;&amp;gt;שם הספק&amp;lt;/span&amp;gt;&amp;lt;/p&amp;gt;&amp;lt;/td&amp;gt;&amp;lt;td colspan=&quot;4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67.45pt&quot;&amp;gt;&amp;lt;p style=&quot;margin:0pt&quot; dir=&quot;rtl&quot;&amp;gt;&amp;lt;span style=&quot;color:#943634; font-family:David; font-size:10pt&quot;&amp;gt;מדינה&amp;lt;/span&amp;gt;&amp;lt;/p&amp;gt;&amp;lt;/td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3.6pt&quot;&amp;gt;&amp;lt;p style=&quot;margin:0pt&quot; dir=&quot;rtl&quot;&amp;gt;&amp;lt;span style=&quot;color:#943634; font-family:David; font-size:10pt&quot;&amp;gt;מספר הספק&amp;lt;/span&amp;gt;&amp;lt;span style=&quot;color:#800000; font-family:David; font-size:10pt&quot;&amp;gt; &amp;lt;/span&amp;gt;&amp;lt;span style=&quot;color:#595959; font-family:David; font-size:10pt; font-weight:bold&quot;&amp;gt;(ח.פ/ח.צ/ע.מ/מספר עמותה)&amp;lt;/span&amp;gt;&amp;lt;/p&amp;gt;&amp;lt;/td&amp;gt;&amp;lt;/tr&amp;gt;&amp;lt;tr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6.75pt&quot;&amp;gt;&amp;lt;p style=&quot;font-size:10pt; line-height:115%; margin:0pt&quot; dir=&quot;rtl&quot;&amp;gt;&amp;lt;span style=&quot;color:#800000; font-family:Arial; font-size:10pt&quot;&amp;gt;פספורט&amp;lt;/span&amp;gt;&amp;lt;/p&amp;gt;&amp;lt;/td&amp;gt;&amp;lt;td colspan=&quot;4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67.45pt&quot;&amp;gt;&amp;lt;p style=&quot;font-size:10pt; line-height:115%; margin:0pt&quot; dir=&quot;rtl&quot;&amp;gt;&amp;lt;span style=&quot;color:#800000; font-family:Arial; font-size:10pt&quot;&amp;gt;ישראל&amp;lt;/span&amp;gt;&amp;lt;/p&amp;gt;&amp;lt;/td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3.6pt&quot;&amp;gt;&amp;lt;p style=&quot;font-size:10pt; line-height:115%; margin:0pt&quot; dir=&quot;rtl&quot;&amp;gt;&amp;lt;span style=&quot;color:#800000; font-family:Arial; font-size:10pt&quot; dir=&quot;ltr&quot; &amp;gt;512221482&amp;lt;/span&amp;gt;&amp;lt;/p&amp;gt;&amp;lt;/td&amp;gt;&amp;lt;/tr&amp;gt;&amp;lt;!--[if !supportMisalignedColumns]&amp;gt;&amp;lt;tr style=&quot;height:0pt&quot;&amp;gt;&amp;lt;td style=&quot;width:126.75pt; border:none&quot;&amp;gt;&amp;lt;/td&amp;gt;&amp;lt;td style=&quot;width:0.8pt; border:none&quot;&amp;gt;&amp;lt;/td&amp;gt;&amp;lt;td style=&quot;width:32.2pt; border:none&quot;&amp;gt;&amp;lt;/td&amp;gt;&amp;lt;td style=&quot;width:81.2pt; border:none&quot;&amp;gt;&amp;lt;/td&amp;gt;&amp;lt;td style=&quot;width:53.25pt; border:none&quot;&amp;gt;&amp;lt;/td&amp;gt;&amp;lt;td style=&quot;width:56.6pt; border:none&quot;&amp;gt;&amp;lt;/td&amp;gt;&amp;lt;td style=&quot;width:117pt; border:none&quot;&amp;gt;&amp;lt;/td&amp;gt;&amp;lt;/tr&amp;gt;&amp;lt;![endif]--&amp;gt;&amp;lt;/table&amp;gt;&amp;lt;p style=&quot;margin:12pt 0pt 6pt&quot; dir=&quot;rtl&quot;&amp;gt;&amp;lt;span style=&quot;font-family:David; font-size:10pt&quot;&amp;gt;תיאור מהות ההתקשרות&amp;lt;/span&amp;gt;&amp;lt;/p&amp;gt;&amp;lt;table cellspacing=&quot;0&quot; cellpadding=&quot;0&quot; style=&quot;border-collapse:collapse; margin-left:0pt; width:479.95pt&quot; dir=&quot;rtl&quot;&amp;gt;&amp;lt;tr style=&quot;height:16.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79.95pt&quot;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p style=&quot;font-size:10pt; line-height:150%; margin:0pt; text-align:justify&quot; dir=&quot;rtl&quot;&amp;gt;&amp;lt;span style=&quot;color:#800000; font-family:Arial; font-size:10pt&quot;&amp;gt;&amp;amp;#xa0;&amp;lt;/span&amp;gt;&amp;lt;/p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/td&amp;gt;&amp;lt;/tr&amp;gt;&amp;lt;/table&amp;gt;&amp;lt;p style=&quot;margin:12pt 7.2pt 6pt 0pt; text-indent:-7.2pt&quot; dir=&quot;rtl&quot;&amp;gt;&amp;lt;span style=&quot;font-family:David; font-size:10pt&quot;&amp;gt;  ה&amp;lt;/span&amp;gt;&amp;lt;span style=&quot;font-family:David; font-size:10pt&quot;&amp;gt;חלטת הוועדה&amp;lt;/span&amp;gt;&amp;lt;/p&amp;gt;&amp;lt;table cellspacing=&quot;0&quot; cellpadding=&quot;0&quot; style=&quot;border-collapse:collapse; margin-left:0pt; width:479.95pt&quot; dir=&quot;rtl&quot;&amp;gt;&amp;lt;tr style=&quot;height:16.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75.9pt&quot;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p style=&quot;font-size:10pt; line-height:150%; margin:0pt; text-align:justify&quot; dir=&quot;rtl&quot;&amp;gt;&amp;lt;span style=&quot;color:#800000; font-family:Arial; font-size:10pt&quot;&amp;gt;&amp;amp;#xa0;&amp;lt;/span&amp;gt;&amp;lt;/p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/td&amp;gt;&amp;lt;/tr&amp;gt;&amp;lt;/table&amp;gt;&amp;lt;p style=&quot;margin:12pt 7.2pt 6pt 0pt; text-indent:-7.2pt&quot; dir=&quot;rtl&quot;&amp;gt;&amp;lt;span style=&quot;font-family:David; font-size:10pt&quot;&amp;gt;  הערות / נימוקים:&amp;lt;/span&amp;gt;&amp;lt;/p&amp;gt;&amp;lt;table cellspacing=&quot;0&quot; cellpadding=&quot;0&quot; style=&quot;border-collapse:collapse; margin-left:0pt; width:479.95pt&quot; dir=&quot;rtl&quot;&amp;gt;&amp;lt;tr style=&quot;height:20.1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77.75pt&quot;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p style=&quot;font-size:10pt; line-height:150%; margin:0pt; text-align:justify&quot; dir=&quot;rtl&quot;&amp;gt;&amp;lt;span style=&quot;color:#800000; font-family:Arial; font-size:10pt&quot;&amp;gt;&amp;amp;#xa0;&amp;lt;/span&amp;gt;&amp;lt;/p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/td&amp;gt;&amp;lt;/tr&amp;gt;&amp;lt;/table&amp;gt;&amp;lt;p style=&quot;margin:12pt 0pt 6pt; page-break-after:avoid&quot; dir=&quot;rtl&quot;&amp;gt;&amp;lt;span style=&quot;font-family:David; font-size:10pt&quot;&amp;gt; סיווג ההתקשרות: בהתאם  לתקנה _____ לתקנות חובת המכרזים.&amp;lt;/span&amp;gt;&amp;lt;/p&amp;gt;&amp;lt;p style=&quot;margin:12pt 0pt 6pt; page-break-after:avoid&quot; dir=&quot;rtl&quot;&amp;gt;&amp;lt;span style=&quot;font-family:David; font-size:10pt&quot;&amp;gt; &amp;lt;/span&amp;gt;&amp;lt;span style=&quot;font-family:David; font-size:10pt&quot;&amp;gt;חתימת חברי הו&amp;lt;/span&amp;gt;&amp;lt;span style=&quot;font-family:David; font-size:10pt&quot;&amp;gt;ו&amp;lt;/span&amp;gt;&amp;lt;span style=&quot;font-family:David; font-size:10pt&quot;&amp;gt;עדה&amp;lt;/span&amp;gt;&amp;lt;/p&amp;gt;&amp;lt;table cellspacing=&quot;0&quot; cellpadding=&quot;0&quot; style=&quot;border-collapse:collapse; margin-left:0pt; width:479.95pt&quot; dir=&quot;rtl&quot;&amp;gt;&amp;lt;tr style=&quot;height:19.2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4.9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27.3pt&quot;&amp;gt;&amp;lt;p style=&quot;margin:0pt; text-align:center&quot; dir=&quot;rtl&quot;&amp;gt;&amp;lt;span style=&quot;color:#800000; font-family:David; font-size:10pt; font-weight:bold&quot;&amp;gt;יושב ראש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42.25pt&quot;&amp;gt;&amp;lt;p style=&quot;margin:0pt; text-align:center&quot; dir=&quot;rtl&quot;&amp;gt;&amp;lt;span style=&quot;color:#800000; font-family:David; font-size:10pt; font-weight:bold&quot;&amp;gt;חשב או נציגו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53.35pt&quot;&amp;gt;&amp;lt;p style=&quot;margin:0pt; text-align:center&quot; dir=&quot;rtl&quot;&amp;gt;&amp;lt;span style=&quot;color:#800000; font-family:David; font-size:10pt; font-weight:bold&quot;&amp;gt;יועץ משפטי&amp;lt;/span&amp;gt;&amp;lt;/p&amp;gt;&amp;lt;/td&amp;gt;&amp;lt;/tr&amp;gt;&amp;lt;tr style=&quot;height:13.8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44.9pt&quot;&amp;gt;&amp;lt;p style=&quot;margin:0pt&quot; dir=&quot;rtl&quot;&amp;gt;&amp;lt;span style=&quot;color:#800000; font-family:David; font-size:10pt; font-weight:bold&quot;&amp;gt;שם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27.3pt&quot;&amp;gt;&amp;lt;p style=&quot;margin:0pt; text-align:center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42.25pt&quot;&amp;gt;&amp;lt;p style=&quot;margin:0pt; text-align:center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53.35pt&quot;&amp;gt;&amp;lt;p style=&quot;margin:0pt; text-align:center&quot; dir=&quot;rtl&quot;&amp;gt;&amp;lt;span style=&quot;color:#800000; font-family:Arial; font-size:10pt&quot;&amp;gt;&amp;amp;#xa0;&amp;lt;/span&amp;gt;&amp;lt;/p&amp;gt;&amp;lt;/td&amp;gt;&amp;lt;/tr&amp;gt;&amp;lt;tr style=&quot;height:14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4.9pt&quot;&amp;gt;&amp;lt;p style=&quot;margin:0pt&quot; dir=&quot;rtl&quot;&amp;gt;&amp;lt;span style=&quot;color:#800000; font-family:David; font-size:10pt; font-weight:bold&quot;&amp;gt;תאריך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3pt&quot;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42.25pt&quot;&amp;gt;&amp;lt;p style=&quot;margin:0pt&quot; dir=&quot;rtl&quot;&amp;gt;&amp;lt;span style=&quot;color:#800000; font-family:Arial; font-size:10pt&quot;&amp;gt;&amp;amp;#xa0;&amp;lt;/span&amp;gt;&amp;lt;/p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53.35pt&quot;&amp;gt;&amp;lt;p style=&quot;margin:0pt&quot; dir=&quot;rtl&quot;&amp;gt;&amp;lt;span style=&quot;color:#800000; font-family:Arial; font-size:10pt&quot;&amp;gt;&amp;amp;#xa0;&amp;lt;/span&amp;gt;&amp;lt;/p&amp;gt;&amp;lt;/td&amp;gt;&amp;lt;/tr&amp;gt;&amp;lt;tr style=&quot;height:21.4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4.9pt&quot;&amp;gt;&amp;lt;p style=&quot;margin:0pt&quot; dir=&quot;rtl&quot;&amp;gt;&amp;lt;span style=&quot;color:#800000; font-family:David; font-size:10pt; font-weight:bold&quot;&amp;gt;חתימה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3pt&quot;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42.25pt&quot;&amp;gt;&amp;lt;p style=&quot;margin:0pt&quot; dir=&quot;rtl&quot;&amp;gt;&amp;lt;span style=&quot;color:#800000; font-family:Arial; font-size:10pt&quot;&amp;gt;&amp;amp;#xa0;&amp;lt;/span&amp;gt;&amp;lt;/p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53.35pt&quot;&amp;gt;&amp;lt;p style=&quot;margin:0pt&quot; dir=&quot;rtl&quot;&amp;gt;&amp;lt;span style=&quot;color:#800000; font-family:Arial; font-size:10pt&quot;&amp;gt;&amp;amp;#xa0;&amp;lt;/span&amp;gt;&amp;lt;/p&amp;gt;&amp;lt;/td&amp;gt;&amp;lt;/tr&amp;gt;&amp;lt;/table&amp;gt;&amp;lt;p style=&quot;margin:0pt; text-align:left&quot; dir=&quot;rtl&quot;&amp;gt;&amp;lt;span style=&quot;font-family:'Times New Roman'; font-size:13pt; font-weight:bold&quot; dir=&quot;ltr&quot; &amp;gt;&amp;amp;#xa0;&amp;lt;/span&amp;gt;&amp;lt;/p&amp;gt;&amp;lt;p style=&quot;margin:0pt; text-align:left&quot; dir=&quot;rtl&quot;&amp;gt;&amp;lt;span style=&quot;color:#800000; font-family:'Monotype Hadassah'; font-size:11pt&quot;&amp;gt;&amp;amp;#xa0;&amp;lt;/span&amp;gt;&amp;lt;/p&amp;gt;&amp;lt;p style=&quot;margin:0pt&quot; dir=&quot;rtl&quot;&amp;gt;&amp;lt;span style=&quot;color:#800000; font-family:'Times New Roman'; font-size:11pt&quot; dir=&quot;ltr&quot; &amp;gt;&amp;amp;#xa0;&amp;lt;/span&amp;gt;&amp;lt;/p&amp;gt;&amp;lt;p style=&quot;margin:0pt&quot; dir=&quot;rtl&quot;&amp;gt;&amp;lt;span style=&quot;color:#800000; font-family:'Times New Roman'; font-size:11pt&quot; dir=&quot;ltr&quot; &amp;gt;&amp;amp;#xa0;&amp;lt;/span&amp;gt;&amp;lt;img src=&quot;data:image/jpeg;base64,/9j/4AAQSkZJRgABAQEAYABgAAD/2wBDAAEBAQEBAQEBAQEBAQEBAQEBAQEBAQEBAQEBAQEBAQEBAQEBAQEBAQEBAQEBAQEBAQEBAQEBAQEBAQEBAQEBAQH/2wBDAQEBAQEBAQEBAQEBAQEBAQEBAQEBAQEBAQEBAQEBAQEBAQEBAQEBAQEBAQEBAQEBAQEBAQEBAQEBAQEBAQEBAQH/wAARCAAqAGo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&quot; width=&quot;106&quot; height=&quot;41&quot; alt=&quot;&quot; style=&quot;margin-right:-21.35pt; margin-top:7.15pt; position:absolute; z-index:-65536&quot; /&amp;gt;&amp;lt;img src=&quot;data:image/png;base64,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"/>
    <w:docVar w:name="ABMD_507970a41a2743e988f5d5b16e90268d_1" w:val="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ED99NO/AKe9bMYlDn7jAAAAAElFTkSuQmCC&quot; width=&quot;532&quot; height=&quot;205&quot; alt=&quot;&quot; style=&quot;margin-right:77.95pt; margin-top:1.2pt; position:absolute; z-index:-65535&quot; /&amp;gt;&amp;lt;/p&amp;gt;&amp;lt;p style=&quot;margin:0pt&quot; dir=&quot;rtl&quot;&amp;gt;&amp;lt;span style=&quot;color:#800000; font-family:'Times New Roman'; font-size:11pt&quot; dir=&quot;ltr&quot; &amp;gt;&amp;amp;#xa0;&amp;lt;/span&amp;gt;&amp;lt;/p&amp;gt;&amp;lt;/div&amp;gt;&amp;lt;/body&amp;gt;&amp;lt;/html&amp;gt;&lt;/DescriptionHTML&gt;&lt;Reference&gt;507970a41a2743e988f5d5b16e90268d&lt;/Reference&gt;&lt;Priority&gt;2&lt;/Priority&gt;&lt;StartDate&gt;2018-04-24T09:30:51.417+03:00&lt;/StartDate&gt;&lt;Status&gt;11&lt;/Status&gt;&lt;UserStatus&gt;11&lt;/UserStatus&gt;&lt;StatusDate&gt;2018-04-24T09:31:06.463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false&lt;/UserDelegatePrivacy&gt;&lt;AttachmentCount&gt;1&lt;/AttachmentCount&gt;&lt;HideFromAncestors&gt;false&lt;/HideFromAncestors&gt;&lt;HideFromParentRecipients&gt;true&lt;/HideFromParentRecipients&gt;&lt;MinutedBy&gt;222&lt;/MinutedBy&gt;&lt;EndDate&gt;9999-12-31T23:59:59.997+02:00&lt;/EndDate&gt;&lt;DueDate&gt;0001-01-01T00:00:00+02:00&lt;/DueDate&gt;&lt;AppearsIn&gt;מנוי עיתון פספורט&lt;/AppearsIn&gt;&lt;SubDocs /&gt;&lt;AppearsInDocType&gt;1&lt;/AppearsInDocType&gt;&lt;SubDocsDocType&gt;0&lt;/SubDocsDocType&gt;&lt;IsDirty&gt;true&lt;/IsDirty&gt;&lt;FolderID&gt;100&lt;/FolderID&gt;&lt;FolderName&gt;ActionBox&lt;/FolderName&gt;&lt;NotifyModified&gt;false&lt;/NotifyModified&gt;&lt;NotifyClosed&gt;false&lt;/NotifyClosed&gt;&lt;NotifyClosedByRecipients&gt;fals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tru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true&lt;/CanMoveToRecycle&gt;&lt;IsPrimary&gt;true&lt;/IsPrimary&gt;&lt;Recipients&gt;ועדת מכרזים&lt;/Recipients&gt;&lt;RecipientsWithStatus&gt;ועדת מכרזים (טיוטא)&lt;/RecipientsWithStatus&gt;&lt;CanFreeze&gt;false&lt;/CanFreeze&gt;&lt;CanCancel&gt;false&lt;/CanCancel&gt;&lt;CanStart&gt;false&lt;/CanStart&gt;&lt;DeletedOn&gt;0001-01-01T00:00:00+02:00&lt;/DeletedOn&gt;&lt;RequireResponseOnComplete&gt;false&lt;/RequireResponseOnComplete&gt;&lt;CalendarReference /&gt;&lt;ActualWorkDuration&gt;-3.4028234663852886E+38&lt;/ActualWorkDuration&gt;&lt;UserActualWorkDuration /&gt;&lt;/Docs&gt;&lt;Attachments diffgr:id=&quot;Attachments1&quot; msdata:rowOrder=&quot;0&quot;&gt;&lt;AttachID&gt;5610&lt;/AttachID&gt;&lt;Name&gt;מנוי עיתון פספורט&amp;gt;&amp;gt;.docx&lt;/Name&gt;&lt;AttachType&gt;4&lt;/AttachType&gt;&lt;Notes /&gt;&lt;AttachedOn&gt;2018-04-24T09:31:07.14+03:00&lt;/AttachedOn&gt;&lt;AttachedBy&gt;222&lt;/AttachedBy&gt;&lt;AttachedByDelegate&gt;100&lt;/AttachedByDelegate&gt;&lt;CanDelete&gt;true&lt;/CanDelete&gt;&lt;CanEdit&gt;true&lt;/CanEdit&gt;&lt;/Attachments&gt;&lt;Users diffgr:id=&quot;Users1&quot; msdata:rowOrder=&quot;0&quot;&gt;&lt;PrincipalID&gt;222&lt;/PrincipalID&gt;&lt;TStamp&gt;9&lt;/TStamp&gt;&lt;PrincipalName&gt;ועדת מכרזים&lt;/PrincipalName&gt;&lt;PrincipalType&gt;1&lt;/PrincipalType&gt;&lt;JobTitle /&gt;&lt;Department /&gt;&lt;Email&gt;michrazim@tourism.gov.il&lt;/Email&gt;&lt;/Users&gt;&lt;Users diffgr:id=&quot;Users2&quot; msdata:rowOrder=&quot;1&quot;&gt;&lt;PrincipalID&gt;100&lt;/PrincipalID&gt;&lt;TStamp&gt;143&lt;/TStamp&gt;&lt;PrincipalName&gt;קריכלי דיאנה&lt;/PrincipalName&gt;&lt;PrincipalType&gt;1&lt;/PrincipalType&gt;&lt;JobTitle&gt;מנהלת ענף ועדת מכרזים&lt;/JobTitle&gt;&lt;Department&gt;מינהל משאבי אנוש&lt;/Department&gt;&lt;Email&gt;DianaK@tourism.gov.il&lt;/Email&gt;&lt;/Users&gt;&lt;Rights diffgr:id=&quot;Rights1&quot; msdata:rowOrder=&quot;0&quot;&gt;&lt;PrincipalID&gt;222&lt;/PrincipalID&gt;&lt;Right&gt;1&lt;/Right&gt;&lt;SortIndex&gt;0&lt;/SortIndex&gt;&lt;UserStatus&gt;11&lt;/UserStatus&gt;&lt;StatusDate&gt;2018-04-24T09:31:06.463+03:00&lt;/StatusDate&gt;&lt;ScheduledTo&gt;0001-01-01T00:00:00+02:00&lt;/ScheduledTo&gt;&lt;/Rights&gt;&lt;Rights diffgr:id=&quot;Rights2&quot; msdata:rowOrder=&quot;1&quot;&gt;&lt;PrincipalID&gt;222&lt;/PrincipalID&gt;&lt;Right&gt;2&lt;/Right&gt;&lt;SortIndex&gt;1&lt;/SortIndex&gt;&lt;UserStatus&gt;11&lt;/UserStatus&gt;&lt;StatusDate&gt;2018-04-24T09:31:06.463+03:00&lt;/StatusDate&gt;&lt;ScheduledTo&gt;0001-01-01T00:00:00+02:00&lt;/ScheduledTo&gt;&lt;/Rights&gt;&lt;DocParents diffgr:id=&quot;DocParents1&quot; msdata:rowOrder=&quot;0&quot;&gt;&lt;ParentID&gt;4136&lt;/ParentID&gt;&lt;Subject&gt;מנוי עיתון פספורט&lt;/Subject&gt;&lt;CanView&gt;true&lt;/CanView&gt;&lt;StartDate&gt;2018-02-11T00:00:00+02:00&lt;/StartDate&gt;&lt;DocType&gt;1&lt;/DocType&gt;&lt;Reference&gt;be78ec92d26d4f839282a81ae65b78b2&lt;/Reference&gt;&lt;/DocParents&gt;&lt;CustomFields diffgr:id=&quot;CustomFields1&quot; msdata:rowOrder=&quot;0&quot; diffgr:hasChanges=&quot;modified&quot;&gt;&lt;DocID&gt;4547&lt;/DocID&gt;&lt;FieldID&gt;20&lt;/FieldID&gt;&lt;PrincipalID&gt;0&lt;/PrincipalID&gt;&lt;IntValue&gt;45&lt;/IntValue&gt;&lt;FieldName&gt;סטטוס הבקשה להגשה&lt;/FieldName&gt;&lt;FieldDisplayString&gt;מאושר - עולה לדיון&lt;/FieldDisplayString&gt;&lt;FieldUsage&gt;2&lt;/FieldUsage&gt;&lt;FieldDataType&gt;5&lt;/FieldDataType&gt;&lt;/CustomFields&gt;&lt;CustomFields diffgr:id=&quot;CustomFields2&quot; msdata:rowOrder=&quot;1&quot; diffgr:hasChanges=&quot;modified&quot;&gt;&lt;DocID&gt;4547&lt;/DocID&gt;&lt;FieldID&gt;21&lt;/FieldID&gt;&lt;PrincipalID&gt;0&lt;/PrincipalID&gt;&lt;DateValue&gt;2018-02-11T00:00:00+02:00&lt;/DateValue&gt;&lt;FieldName&gt;תאריך הבקשה&lt;/FieldName&gt;&lt;FieldDisplayString&gt;11/02/2018 00:00&lt;/FieldDisplayString&gt;&lt;FieldUsage&gt;1&lt;/FieldUsage&gt;&lt;FieldDataType&gt;2&lt;/FieldDataType&gt;&lt;/CustomFields&gt;&lt;CustomFields diffgr:id=&quot;CustomFields3&quot; msdata:rowOrder=&quot;2&quot; diffgr:hasChanges=&quot;modified&quot;&gt;&lt;DocID&gt;4547&lt;/DocID&gt;&lt;FieldID&gt;22&lt;/FieldID&gt;&lt;PrincipalID&gt;0&lt;/PrincipalID&gt;&lt;DateValue&gt;2018-12-31T00:00:00+02:00&lt;/DateValue&gt;&lt;FieldName&gt;סוף תקופת התקשרות&lt;/FieldName&gt;&lt;FieldDisplayString&gt;31/12/2018 00:00&lt;/FieldDisplayString&gt;&lt;FieldUsage&gt;1&lt;/FieldUsage&gt;&lt;FieldDataType&gt;2&lt;/FieldDataType&gt;&lt;/CustomFields&gt;&lt;CustomFields diffgr:id=&quot;CustomFields4&quot; msdata:rowOrder=&quot;3&quot; diffgr:hasChanges=&quot;modified&quot;&gt;&lt;DocID&gt;4547&lt;/DocID&gt;&lt;FieldID&gt;23&lt;/FieldID&gt;&lt;PrincipalID&gt;0&lt;/PrincipalID&gt;&lt;StringValue&gt;37010202&lt;/StringValue&gt;&lt;FieldName&gt;תקנה תקציבית&lt;/FieldName&gt;&lt;FieldDisplayString&gt;37010202&lt;/FieldDisplayString&gt;&lt;FieldUsage&gt;1&lt;/FieldUsage&gt;&lt;FieldDataType&gt;4&lt;/FieldDataType&gt;&lt;/CustomFields&gt;&lt;CustomFields diffgr:id=&quot;CustomFields5&quot; msdata:rowOrder=&quot;4&quot; diffgr:hasChanges=&quot;modified&quot;&gt;&lt;DocID&gt;4547&lt;/DocID&gt;&lt;FieldID&gt;24&lt;/FieldID&gt;&lt;PrincipalID&gt;0&lt;/PrincipalID&gt;&lt;IntValue&gt;60&lt;/IntValue&gt;&lt;FieldName&gt;יחידה מזמינה&lt;/FieldName&gt;&lt;FieldDisplayString&gt;מינהל ומשאבי אנוש&lt;/FieldDisplayString&gt;&lt;FieldUsage&gt;1&lt;/FieldUsage&gt;&lt;FieldDataType&gt;5&lt;/FieldDataType&gt;&lt;/CustomFields&gt;&lt;CustomFields diffgr:id=&quot;CustomFields6&quot; msdata:rowOrder=&quot;5&quot; diffgr:hasChanges=&quot;modified&quot;&gt;&lt;DocID&gt;4547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7&quot; msdata:rowOrder=&quot;6&quot; diffgr:hasChanges=&quot;modified&quot;&gt;&lt;DocID&gt;4547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8&quot; msdata:rowOrder=&quot;7&quot; diffgr:hasChanges=&quot;modified&quot;&gt;&lt;DocID&gt;4547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9&quot; msdata:rowOrder=&quot;8&quot; diffgr:hasChanges=&quot;modified&quot;&gt;&lt;DocID&gt;4547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0&quot; msdata:rowOrder=&quot;9&quot; diffgr:hasChanges=&quot;modified&quot;&gt;&lt;DocID&gt;4547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1&quot; msdata:rowOrder=&quot;10&quot; diffgr:hasChanges=&quot;modified&quot;&gt;&lt;DocID&gt;4547&lt;/DocID&gt;&lt;FieldID&gt;30&lt;/FieldID&gt;&lt;PrincipalID&gt;0&lt;/PrincipalID&gt;&lt;StringValue&gt;512221482&lt;/StringValue&gt;&lt;FieldName&gt;מספר ספק (ח&quot;פ)&lt;/FieldName&gt;&lt;FieldDisplayString&gt;512221482&lt;/FieldDisplayString&gt;&lt;FieldUsage&gt;1&lt;/FieldUsage&gt;&lt;FieldDataType&gt;4&lt;/FieldDataType&gt;&lt;/CustomFields&gt;&lt;CustomFields diffgr:id=&quot;CustomFields12&quot; msdata:rowOrder=&quot;11&quot; diffgr:hasChanges=&quot;modified&quot;&gt;&lt;DocID&gt;4547&lt;/DocID&gt;&lt;FieldID&gt;32&lt;/FieldID&gt;&lt;PrincipalID&gt;0&lt;/PrincipalID&gt;&lt;StringValue&gt;ישראל&lt;/StringValue&gt;&lt;FieldName&gt;מדינה&lt;/FieldName&gt;&lt;FieldDisplayString&gt;ישראל&lt;/FieldDisplayString&gt;&lt;FieldUsage&gt;1&lt;/FieldUsage&gt;&lt;FieldDataType&gt;4&lt;/FieldDataType&gt;&lt;/CustomFields&gt;&lt;CustomFields diffgr:id=&quot;CustomFields13&quot; msdata:rowOrder=&quot;12&quot; diffgr:hasChanges=&quot;modified&quot;&gt;&lt;DocID&gt;4547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14&quot; msdata:rowOrder=&quot;13&quot; diffgr:hasChanges=&quot;modified&quot;&gt;&lt;DocID&gt;4547&lt;/DocID&gt;&lt;FieldID&gt;34&lt;/FieldID&gt;&lt;PrincipalID&gt;0&lt;/PrincipalID&gt;&lt;DateValue&gt;2018-01-01T00:00:00+02:00&lt;/DateValue&gt;&lt;FieldName&gt;תחילת תקופת התקשרות&lt;/FieldName&gt;&lt;FieldDisplayString&gt;01/01/2018 00:00&lt;/FieldDisplayString&gt;&lt;FieldUsage&gt;1&lt;/FieldUsage&gt;&lt;FieldDataType&gt;2&lt;/FieldDataType&gt;&lt;/CustomFields&gt;&lt;CustomFields diffgr:id=&quot;CustomFields15&quot; msdata:rowOrder=&quot;14&quot; diffgr:hasChanges=&quot;modified&quot;&gt;&lt;DocID&gt;4547&lt;/DocID&gt;&lt;FieldID&gt;35&lt;/FieldID&gt;&lt;PrincipalID&gt;0&lt;/PrincipalID&gt;&lt;StringValue&gt;7,944 ש&quot;ח כולל מע&lt;/StringValue&gt;&lt;FieldName&gt;היקף התקשרות (ש&quot;ח\$\€ יש להמיר לשקלים)&lt;/FieldName&gt;&lt;FieldDisplayString&gt;7,944 ש&quot;ח כולל מע&lt;/FieldDisplayString&gt;&lt;FieldUsage&gt;1&lt;/FieldUsage&gt;&lt;FieldDataType&gt;4&lt;/FieldDataType&gt;&lt;/CustomFields&gt;&lt;CustomFields diffgr:id=&quot;CustomFields16&quot; msdata:rowOrder=&quot;15&quot; diffgr:hasChanges=&quot;modified&quot;&gt;&lt;DocID&gt;4547&lt;/DocID&gt;&lt;FieldID&gt;38&lt;/FieldID&gt;&lt;PrincipalID&gt;0&lt;/PrincipalID&gt;&lt;StringValue&gt;4136-692&lt;/StringValue&gt;&lt;FieldName&gt;מספר הבקשה&lt;/FieldName&gt;&lt;FieldDisplayString&gt;4136-692&lt;/FieldDisplayString&gt;&lt;FieldUsage&gt;1&lt;/FieldUsage&gt;&lt;FieldDataType&gt;4&lt;/FieldDataType&gt;&lt;/CustomFields&gt;&lt;CustomFields diffgr:id=&quot;CustomFields17&quot; msdata:rowOrder=&quot;16&quot; diffgr:hasChanges=&quot;modified&quot;&gt;&lt;DocID&gt;4547&lt;/DocID&gt;&lt;FieldID&gt;39&lt;/FieldID&gt;&lt;PrincipalID&gt;0&lt;/PrincipalID&gt;&lt;StringValue&gt;פספורט&lt;/StringValue&gt;&lt;FieldName&gt;שם הספק&lt;/FieldName&gt;&lt;FieldDisplayString&gt;פספורט&lt;/FieldDisplayString&gt;&lt;FieldUsage&gt;1&lt;/FieldUsage&gt;&lt;FieldDataType&gt;4&lt;/FieldDataType&gt;&lt;/CustomFields&gt;&lt;CustomFields diffgr:id=&quot;CustomFields18&quot; msdata:rowOrder=&quot;17&quot; diffgr:hasChanges=&quot;modified&quot;&gt;&lt;DocID&gt;4547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/CDocDataSet&gt;&lt;diffgr:before&gt;&lt;CustomFields diffgr:id=&quot;CustomFields1&quot; msdata:rowOrder=&quot;0&quot; xmlns=&quot;http://tempuri.org/CDocDataSet.xsd&quot;&gt;&lt;DocID&gt;4547&lt;/DocID&gt;&lt;FieldID&gt;20&lt;/FieldID&gt;&lt;PrincipalID&gt;0&lt;/PrincipalID&gt;&lt;IntValue&gt;45&lt;/IntValue&gt;&lt;FieldName&gt;סטטוס הבקשה להגשה&lt;/FieldName&gt;&lt;FieldDisplayString&gt;מאושר - עולה לדיון&lt;/FieldDisplayString&gt;&lt;FieldUsage&gt;2&lt;/FieldUsage&gt;&lt;FieldDataType&gt;5&lt;/FieldDataType&gt;&lt;/CustomFields&gt;&lt;CustomFields diffgr:id=&quot;CustomFields2&quot; msdata:rowOrder=&quot;1&quot; xmlns=&quot;http://tempuri.org/CDocDataSet.xsd&quot;&gt;&lt;DocID&gt;4547&lt;/DocID&gt;&lt;FieldID&gt;21&lt;/FieldID&gt;&lt;PrincipalID&gt;0&lt;/PrincipalID&gt;&lt;DateValue&gt;2018-02-11T00:00:00+02:00&lt;/DateValue&gt;&lt;FieldName&gt;תאריך הבקשה&lt;/FieldName&gt;&lt;FieldDisplayString&gt;11/02/2018 00:00&lt;/FieldDisplayString&gt;&lt;FieldUsage&gt;1&lt;/FieldUsage&gt;&lt;FieldDataType&gt;2&lt;/FieldDataType&gt;&lt;/CustomFields&gt;&lt;CustomFields diffgr:id=&quot;CustomFields3&quot; msdata:rowOrder=&quot;2&quot; xmlns=&quot;http://tempuri.org/CDocDataSet.xsd&quot;&gt;&lt;DocID&gt;4547&lt;/DocID&gt;&lt;FieldID&gt;22&lt;/FieldID&gt;&lt;PrincipalID&gt;0&lt;/PrincipalID&gt;&lt;DateValue&gt;2018-12-31T00:00:00+02:00&lt;/DateValue&gt;&lt;FieldName&gt;סוף תקופת התקשרות&lt;/FieldName&gt;&lt;FieldDisplayString&gt;31/12/2018 00:00&lt;/FieldDisplayString&gt;&lt;FieldUsage&gt;1&lt;/FieldUsage&gt;&lt;FieldDataType&gt;2&lt;/FieldDataType&gt;&lt;/CustomFields&gt;&lt;CustomFields diffgr:id=&quot;CustomFields4&quot; msdata:rowOrder=&quot;3&quot; xmlns=&quot;http://tempuri.org/CDocDataSet.xsd&quot;&gt;&lt;DocID&gt;4547&lt;/DocID&gt;&lt;FieldID&gt;23&lt;/FieldID&gt;&lt;PrincipalID&gt;0&lt;/PrincipalID&gt;&lt;StringValue&gt;37010202&lt;/StringValue&gt;&lt;FieldName&gt;תקנה תקציבית&lt;/FieldName&gt;&lt;FieldDisplayString&gt;37010202&lt;/FieldDisplayString&gt;&lt;FieldUsage&gt;1&lt;/FieldUsage&gt;&lt;FieldDataType&gt;4&lt;/FieldDataType&gt;&lt;/CustomFields&gt;&lt;CustomFields diffgr:id=&quot;CustomFields5&quot; msdata:rowOrder=&quot;4&quot; xmlns=&quot;http://tempuri.org/CDocDataSet.xsd&quot;&gt;&lt;DocID&gt;4547&lt;/DocID&gt;&lt;FieldID&gt;24&lt;/FieldID&gt;&lt;PrincipalID&gt;0&lt;/PrincipalID&gt;&lt;IntValue&gt;60&lt;/IntValue&gt;&lt;FieldName&gt;יחידה מזמינה&lt;/FieldName&gt;&lt;FieldDisplayString&gt;מינהל ומשאבי אנוש&lt;/FieldDisplayString&gt;&lt;FieldUsage&gt;1&lt;/FieldUsage&gt;&lt;FieldDataType&gt;5&lt;/FieldDataType&gt;&lt;/CustomFields&gt;&lt;CustomFields diffgr:id=&quot;CustomFields6&quot; msdata:rowOrder=&quot;5&quot; xmlns=&quot;http://tempuri.org/CDocDataSet.xsd&quot;&gt;&lt;DocID&gt;4547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7&quot; msdata:rowOrder=&quot;6&quot; xmlns=&quot;http://tempuri.org/CDocDataSet.xsd&quot;&gt;&lt;DocID&gt;4547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8&quot; msdata:rowOrder=&quot;7&quot; xmlns=&quot;http://tempuri.org/CDocDataSet.xsd&quot;&gt;&lt;DocID&gt;4547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9&quot; msdata:rowOrder=&quot;8&quot; xmlns=&quot;http://tempuri.org/CDocDataSet.xsd&quot;&gt;&lt;DocID&gt;4547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0&quot; msdata:rowOrder=&quot;9&quot; xmlns=&quot;http://tempuri.org/CDocDataSet.xsd&quot;&gt;&lt;DocID&gt;4547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1&quot; msdata:rowOrder=&quot;10&quot; xmlns=&quot;http://tempuri.org/CDocDataSet.xsd&quot;&gt;&lt;DocID&gt;4547&lt;/DocID&gt;&lt;FieldID&gt;30&lt;/FieldID&gt;&lt;PrincipalID&gt;0&lt;/PrincipalID&gt;&lt;StringValue&gt;512221482&lt;/StringValue&gt;&lt;FieldName&gt;מספר ספק (ח&quot;פ)&lt;/FieldName&gt;&lt;FieldDisplayString&gt;512221482&lt;/FieldDisplayString&gt;&lt;FieldUsage&gt;1&lt;/FieldUsage&gt;&lt;FieldDataType&gt;4&lt;/FieldDataType&gt;&lt;/CustomFields&gt;&lt;CustomFields diffgr:id=&quot;CustomFields12&quot; msdata:rowOrder=&quot;11&quot; xmlns=&quot;http://tempuri.org/CDocDataSet.xsd&quot;&gt;&lt;DocID&gt;4547&lt;/DocID&gt;&lt;FieldID&gt;32&lt;/FieldID&gt;&lt;PrincipalID&gt;0&lt;/PrincipalID&gt;&lt;StringValue&gt;ישראל&lt;/StringValue&gt;&lt;FieldName&gt;מדינה&lt;/FieldName&gt;&lt;FieldDisplayString&gt;ישראל&lt;/FieldDisplayString&gt;&lt;FieldUsage&gt;1&lt;/FieldUsage&gt;&lt;FieldDataType&gt;4&lt;/FieldDataType&gt;&lt;/CustomFields&gt;&lt;CustomFields diffgr:id=&quot;CustomFields13&quot; msdata:rowOrder=&quot;12&quot; xmlns=&quot;http://tempuri.org/CDocDataSet.xsd&quot;&gt;&lt;DocID&gt;4547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14&quot; msdata:rowOrder=&quot;13&quot; xmlns=&quot;http://tempuri.org/CDocDataSet.xsd&quot;&gt;&lt;DocID&gt;4547&lt;/DocID&gt;&lt;FieldID&gt;34&lt;/FieldID&gt;&lt;PrincipalID&gt;0&lt;/PrincipalID&gt;&lt;DateValue&gt;2018-01-01T00:00:00+02:00&lt;/DateValue&gt;&lt;FieldName&gt;תחילת תקופת התקשרות&lt;/FieldName&gt;&lt;FieldDisplayString&gt;01/01/2018 00:00&lt;/FieldDisplayString&gt;&lt;FieldUsage&gt;1&lt;/FieldUsage&gt;&lt;FieldDataType&gt;2&lt;/FieldDataType&gt;&lt;/CustomFields&gt;&lt;CustomFields diffgr:id=&quot;CustomFields15&quot; msdata:rowOrder=&quot;14&quot; xmlns=&quot;http://tempuri.org/CDocDataSet.xsd&quot;&gt;&lt;DocID&gt;4547&lt;/DocID&gt;&lt;FieldID&gt;35&lt;/FieldID&gt;&lt;PrincipalID&gt;0&lt;/PrincipalID&gt;&lt;StringValue&gt;7,944 ש&quot;ח כולל מע&lt;/StringValue&gt;&lt;FieldName&gt;היקף התקשרות (ש&quot;ח\$\€ יש להמיר לשקלים)&lt;/FieldName&gt;&lt;FieldDisplayString&gt;7,944 ש&quot;ח כולל מע&lt;/FieldDisplayString&gt;&lt;FieldUsage&gt;1&lt;/FieldUsage&gt;&lt;FieldDataType&gt;4&lt;/FieldDataType&gt;&lt;/CustomFields&gt;&lt;CustomFields diffgr:id=&quot;CustomFields16&quot; msdata:rowOrder=&quot;15&quot; xmlns=&quot;http://tempuri.org/CDocDataSet.xsd&quot;&gt;&lt;DocID&gt;4547&lt;/DocID&gt;&lt;FieldID&gt;38&lt;/FieldID&gt;&lt;PrincipalID&gt;0&lt;/PrincipalID&gt;&lt;StringValue&gt;4136-692&lt;/StringValue&gt;&lt;FieldName&gt;מספר הבקשה&lt;/FieldName&gt;&lt;FieldDisplayString&gt;4136-692&lt;/FieldDisplayString&gt;&lt;FieldUsage&gt;1&lt;/FieldUsage&gt;&lt;FieldDataType&gt;4&lt;/FieldDataType&gt;&lt;/CustomFields&gt;&lt;CustomFields diffgr:id=&quot;CustomFields17&quot; msdata:rowOrder=&quot;16&quot; xmlns=&quot;http://tempuri.org/CDocDataSet.xsd&quot;&gt;&lt;DocID&gt;4547&lt;/DocID&gt;&lt;FieldID&gt;39&lt;/FieldID&gt;&lt;PrincipalID&gt;0&lt;/PrincipalID&gt;&lt;StringValue&gt;פספורט&lt;/StringValue&gt;&lt;FieldName&gt;שם הספק&lt;/FieldName&gt;&lt;FieldDisplayString&gt;פספורט&lt;/FieldDisplayString&gt;&lt;FieldUsage&gt;1&lt;/FieldUsage&gt;&lt;FieldDataType&gt;4&lt;/FieldDataType&gt;&lt;/CustomFields&gt;&lt;CustomFields diffgr:id=&quot;CustomFields18&quot; msdata:rowOrder=&quot;17&quot; xmlns=&quot;http://tempuri.org/CDocDataSet.xsd&quot;&gt;&lt;DocID&gt;4547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/diffgr:before&gt;&lt;/diffgr:diffgram&gt;]]&gt;&lt;Status&gt;0&lt;/Status&gt;&lt;FormatPath&gt;C:\Users\DianaK\AppData\Roaming\ActionBase\HeaderTemplates\כותרת.doc&lt;/FormatPath&gt;&lt;RenderingRequired&gt;False&lt;/RenderingRequired&gt;&lt;/DocumentItem&gt;"/>
    <w:docVar w:name="LastSavedUser" w:val="222"/>
    <w:docVar w:name="PublishType" w:val="0"/>
  </w:docVars>
  <w:rsids>
    <w:rsidRoot w:val="00F62A31"/>
    <w:rsid w:val="00006CB8"/>
    <w:rsid w:val="00095504"/>
    <w:rsid w:val="000A27A9"/>
    <w:rsid w:val="000C45D6"/>
    <w:rsid w:val="000E1743"/>
    <w:rsid w:val="00143D9D"/>
    <w:rsid w:val="00163D2C"/>
    <w:rsid w:val="00170167"/>
    <w:rsid w:val="00175B12"/>
    <w:rsid w:val="001867EB"/>
    <w:rsid w:val="0019747D"/>
    <w:rsid w:val="001B727F"/>
    <w:rsid w:val="001D2CF9"/>
    <w:rsid w:val="001E5552"/>
    <w:rsid w:val="001E63E4"/>
    <w:rsid w:val="001F3AA6"/>
    <w:rsid w:val="00233612"/>
    <w:rsid w:val="00245BD5"/>
    <w:rsid w:val="0024707D"/>
    <w:rsid w:val="002B6AAC"/>
    <w:rsid w:val="002C2F38"/>
    <w:rsid w:val="002D1C2B"/>
    <w:rsid w:val="002E6FC7"/>
    <w:rsid w:val="00306F7B"/>
    <w:rsid w:val="003603E8"/>
    <w:rsid w:val="003615EE"/>
    <w:rsid w:val="00370C3F"/>
    <w:rsid w:val="00375FFC"/>
    <w:rsid w:val="00380EA7"/>
    <w:rsid w:val="00392E5C"/>
    <w:rsid w:val="0039528C"/>
    <w:rsid w:val="003B60C5"/>
    <w:rsid w:val="003D4137"/>
    <w:rsid w:val="003E3BC6"/>
    <w:rsid w:val="003E4986"/>
    <w:rsid w:val="003F4A4C"/>
    <w:rsid w:val="00432846"/>
    <w:rsid w:val="004624F3"/>
    <w:rsid w:val="00474355"/>
    <w:rsid w:val="00495B37"/>
    <w:rsid w:val="004B7345"/>
    <w:rsid w:val="004D237A"/>
    <w:rsid w:val="0050396C"/>
    <w:rsid w:val="0050491E"/>
    <w:rsid w:val="00515A0E"/>
    <w:rsid w:val="0052429D"/>
    <w:rsid w:val="005466D5"/>
    <w:rsid w:val="005C10C8"/>
    <w:rsid w:val="005C3533"/>
    <w:rsid w:val="005C46E9"/>
    <w:rsid w:val="00657CA0"/>
    <w:rsid w:val="0066062F"/>
    <w:rsid w:val="00681A7A"/>
    <w:rsid w:val="006A4789"/>
    <w:rsid w:val="006A687A"/>
    <w:rsid w:val="006B5A2D"/>
    <w:rsid w:val="006D5C5F"/>
    <w:rsid w:val="007035A7"/>
    <w:rsid w:val="0071035B"/>
    <w:rsid w:val="00721658"/>
    <w:rsid w:val="00737691"/>
    <w:rsid w:val="007504DE"/>
    <w:rsid w:val="00772FFC"/>
    <w:rsid w:val="00776D2F"/>
    <w:rsid w:val="007A5DB4"/>
    <w:rsid w:val="007F7CA5"/>
    <w:rsid w:val="008363FD"/>
    <w:rsid w:val="008A0B21"/>
    <w:rsid w:val="008C347C"/>
    <w:rsid w:val="008F1630"/>
    <w:rsid w:val="009056E7"/>
    <w:rsid w:val="00953762"/>
    <w:rsid w:val="009627C4"/>
    <w:rsid w:val="00967033"/>
    <w:rsid w:val="00980A76"/>
    <w:rsid w:val="0098716E"/>
    <w:rsid w:val="009962B6"/>
    <w:rsid w:val="009C24E7"/>
    <w:rsid w:val="009E31B8"/>
    <w:rsid w:val="009F05BB"/>
    <w:rsid w:val="009F376B"/>
    <w:rsid w:val="009F6304"/>
    <w:rsid w:val="00A30168"/>
    <w:rsid w:val="00A31CDC"/>
    <w:rsid w:val="00A37D10"/>
    <w:rsid w:val="00A4422F"/>
    <w:rsid w:val="00A6532E"/>
    <w:rsid w:val="00A6713A"/>
    <w:rsid w:val="00A72ACA"/>
    <w:rsid w:val="00A87A25"/>
    <w:rsid w:val="00AC1E4B"/>
    <w:rsid w:val="00AD7D02"/>
    <w:rsid w:val="00AE1AD1"/>
    <w:rsid w:val="00AF3BB6"/>
    <w:rsid w:val="00B209BE"/>
    <w:rsid w:val="00B537DC"/>
    <w:rsid w:val="00B54BE7"/>
    <w:rsid w:val="00B7082C"/>
    <w:rsid w:val="00B7371C"/>
    <w:rsid w:val="00B854C2"/>
    <w:rsid w:val="00BC4E8E"/>
    <w:rsid w:val="00BF7EA0"/>
    <w:rsid w:val="00C55F76"/>
    <w:rsid w:val="00C754CF"/>
    <w:rsid w:val="00C87064"/>
    <w:rsid w:val="00CB0747"/>
    <w:rsid w:val="00CB4F78"/>
    <w:rsid w:val="00D042C1"/>
    <w:rsid w:val="00D112AD"/>
    <w:rsid w:val="00D2030E"/>
    <w:rsid w:val="00DB179F"/>
    <w:rsid w:val="00DB51EB"/>
    <w:rsid w:val="00DE3BF3"/>
    <w:rsid w:val="00DF2A82"/>
    <w:rsid w:val="00DF792C"/>
    <w:rsid w:val="00E5132C"/>
    <w:rsid w:val="00E561E3"/>
    <w:rsid w:val="00E65334"/>
    <w:rsid w:val="00E727C6"/>
    <w:rsid w:val="00E80A37"/>
    <w:rsid w:val="00E85A1A"/>
    <w:rsid w:val="00EA3C87"/>
    <w:rsid w:val="00ED502C"/>
    <w:rsid w:val="00ED6D5C"/>
    <w:rsid w:val="00EE24CF"/>
    <w:rsid w:val="00EE43E5"/>
    <w:rsid w:val="00EF6F9F"/>
    <w:rsid w:val="00F0620D"/>
    <w:rsid w:val="00F35A96"/>
    <w:rsid w:val="00F5735C"/>
    <w:rsid w:val="00F62A31"/>
    <w:rsid w:val="00F6611C"/>
    <w:rsid w:val="00F831CB"/>
    <w:rsid w:val="00FA4806"/>
    <w:rsid w:val="00FA6BB5"/>
    <w:rsid w:val="00FB0529"/>
    <w:rsid w:val="00FC6D2F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37FFF1"/>
  <w15:chartTrackingRefBased/>
  <w15:docId w15:val="{F9A5E4E4-ED64-4BBA-AE90-C4FFDD75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dianak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dianak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K\AppData\Local\Temp\tmp5A0F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85F6-6C2B-487C-83A7-D236E5A2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tmp5A0F.tmp</Template>
  <TotalTime>3</TotalTime>
  <Pages>1</Pages>
  <Words>210</Words>
  <Characters>1054</Characters>
  <Application>Microsoft Office Word</Application>
  <DocSecurity>8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1262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קריכלי דיאנה</dc:creator>
  <cp:keywords/>
  <cp:lastModifiedBy>קריכלי דיאנה</cp:lastModifiedBy>
  <cp:revision>6</cp:revision>
  <cp:lastPrinted>2018-04-24T07:28:00Z</cp:lastPrinted>
  <dcterms:created xsi:type="dcterms:W3CDTF">2018-04-24T06:41:00Z</dcterms:created>
  <dcterms:modified xsi:type="dcterms:W3CDTF">2018-04-24T07:28:00Z</dcterms:modified>
</cp:coreProperties>
</file>